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5DFB0" w14:textId="65F7FB4D" w:rsidR="003D3F70" w:rsidRDefault="00A80818" w:rsidP="00F60439">
      <w:pPr>
        <w:ind w:right="-198"/>
      </w:pPr>
      <w:r>
        <w:t xml:space="preserve"> </w:t>
      </w:r>
    </w:p>
    <w:p w14:paraId="544B31A9" w14:textId="548A7C95" w:rsidR="003D3F70" w:rsidRPr="0009790E" w:rsidRDefault="003E6432" w:rsidP="00F60439">
      <w:pPr>
        <w:ind w:right="-198"/>
        <w:rPr>
          <w:b/>
          <w:sz w:val="24"/>
          <w:szCs w:val="24"/>
        </w:rPr>
      </w:pPr>
      <w:r w:rsidRPr="0009790E">
        <w:rPr>
          <w:b/>
          <w:sz w:val="24"/>
          <w:szCs w:val="24"/>
        </w:rPr>
        <w:t>Notulen</w:t>
      </w:r>
      <w:r>
        <w:rPr>
          <w:b/>
          <w:sz w:val="24"/>
          <w:szCs w:val="24"/>
        </w:rPr>
        <w:t xml:space="preserve">: </w:t>
      </w:r>
      <w:r w:rsidR="001B2C55">
        <w:rPr>
          <w:b/>
          <w:sz w:val="24"/>
          <w:szCs w:val="24"/>
        </w:rPr>
        <w:t>4</w:t>
      </w:r>
      <w:r w:rsidR="00E06D69">
        <w:rPr>
          <w:b/>
          <w:sz w:val="24"/>
          <w:szCs w:val="24"/>
        </w:rPr>
        <w:t>5</w:t>
      </w:r>
      <w:r w:rsidR="00B859F1">
        <w:rPr>
          <w:b/>
          <w:sz w:val="24"/>
          <w:szCs w:val="24"/>
        </w:rPr>
        <w:t xml:space="preserve"> </w:t>
      </w:r>
      <w:proofErr w:type="spellStart"/>
      <w:r w:rsidR="00B859F1">
        <w:rPr>
          <w:b/>
          <w:sz w:val="24"/>
          <w:szCs w:val="24"/>
        </w:rPr>
        <w:t>ste</w:t>
      </w:r>
      <w:proofErr w:type="spellEnd"/>
      <w:r w:rsidR="00B859F1">
        <w:rPr>
          <w:b/>
          <w:sz w:val="24"/>
          <w:szCs w:val="24"/>
        </w:rPr>
        <w:t xml:space="preserve"> </w:t>
      </w:r>
      <w:r w:rsidR="00074E40">
        <w:rPr>
          <w:b/>
          <w:sz w:val="24"/>
          <w:szCs w:val="24"/>
        </w:rPr>
        <w:t>Al</w:t>
      </w:r>
      <w:r w:rsidR="005E272D">
        <w:rPr>
          <w:b/>
          <w:sz w:val="24"/>
          <w:szCs w:val="24"/>
        </w:rPr>
        <w:t>g</w:t>
      </w:r>
      <w:r w:rsidR="00074E40">
        <w:rPr>
          <w:b/>
          <w:sz w:val="24"/>
          <w:szCs w:val="24"/>
        </w:rPr>
        <w:t>e</w:t>
      </w:r>
      <w:r w:rsidR="005E272D">
        <w:rPr>
          <w:b/>
          <w:sz w:val="24"/>
          <w:szCs w:val="24"/>
        </w:rPr>
        <w:t xml:space="preserve">mene Ledenvergadering </w:t>
      </w:r>
      <w:r w:rsidR="0009790E">
        <w:rPr>
          <w:b/>
          <w:sz w:val="24"/>
          <w:szCs w:val="24"/>
        </w:rPr>
        <w:t>B.C. Ussen</w:t>
      </w:r>
    </w:p>
    <w:p w14:paraId="63BD0FA9" w14:textId="77777777" w:rsidR="003D3F70" w:rsidRDefault="003D3F70" w:rsidP="00F60439">
      <w:pPr>
        <w:ind w:right="-198"/>
      </w:pPr>
    </w:p>
    <w:p w14:paraId="670EBC7B" w14:textId="518175AE" w:rsidR="0009790E" w:rsidRPr="0009790E" w:rsidRDefault="0009790E" w:rsidP="00F60439">
      <w:pPr>
        <w:ind w:right="-198"/>
        <w:rPr>
          <w:rStyle w:val="Italic"/>
          <w:b/>
          <w:i w:val="0"/>
        </w:rPr>
      </w:pPr>
      <w:r>
        <w:rPr>
          <w:rStyle w:val="Italic"/>
          <w:b/>
          <w:i w:val="0"/>
        </w:rPr>
        <w:t>Datum:</w:t>
      </w:r>
      <w:r w:rsidRPr="0009790E">
        <w:rPr>
          <w:rStyle w:val="Italic"/>
          <w:b/>
          <w:i w:val="0"/>
        </w:rPr>
        <w:t xml:space="preserve"> </w:t>
      </w:r>
      <w:r w:rsidR="00074E40">
        <w:rPr>
          <w:rStyle w:val="Italic"/>
          <w:b/>
          <w:i w:val="0"/>
        </w:rPr>
        <w:tab/>
      </w:r>
      <w:r w:rsidR="00E06D69">
        <w:rPr>
          <w:rStyle w:val="Italic"/>
          <w:b/>
          <w:i w:val="0"/>
        </w:rPr>
        <w:t>4</w:t>
      </w:r>
      <w:r w:rsidR="001F6400">
        <w:rPr>
          <w:rStyle w:val="Italic"/>
          <w:b/>
          <w:i w:val="0"/>
        </w:rPr>
        <w:t xml:space="preserve"> </w:t>
      </w:r>
      <w:r w:rsidR="00074E40">
        <w:rPr>
          <w:rStyle w:val="Italic"/>
          <w:b/>
          <w:i w:val="0"/>
        </w:rPr>
        <w:t>september 20</w:t>
      </w:r>
      <w:r w:rsidR="00A63872">
        <w:rPr>
          <w:rStyle w:val="Italic"/>
          <w:b/>
          <w:i w:val="0"/>
        </w:rPr>
        <w:t>2</w:t>
      </w:r>
      <w:r w:rsidR="00E06D69">
        <w:rPr>
          <w:rStyle w:val="Italic"/>
          <w:b/>
          <w:i w:val="0"/>
        </w:rPr>
        <w:t>5</w:t>
      </w:r>
    </w:p>
    <w:p w14:paraId="3B619EB7" w14:textId="068BAB03" w:rsidR="0009790E" w:rsidRDefault="0009790E" w:rsidP="00F60439">
      <w:pPr>
        <w:ind w:right="-198"/>
        <w:rPr>
          <w:rStyle w:val="Italic"/>
          <w:b/>
          <w:i w:val="0"/>
        </w:rPr>
      </w:pPr>
      <w:r>
        <w:rPr>
          <w:rStyle w:val="Italic"/>
          <w:b/>
          <w:i w:val="0"/>
        </w:rPr>
        <w:t xml:space="preserve">Plaats: </w:t>
      </w:r>
      <w:r w:rsidR="00074E40">
        <w:rPr>
          <w:rStyle w:val="Italic"/>
          <w:b/>
          <w:i w:val="0"/>
        </w:rPr>
        <w:tab/>
      </w:r>
      <w:r w:rsidR="001F6400">
        <w:rPr>
          <w:rStyle w:val="Italic"/>
          <w:b/>
          <w:i w:val="0"/>
        </w:rPr>
        <w:t xml:space="preserve">De </w:t>
      </w:r>
      <w:r w:rsidR="00201C36">
        <w:rPr>
          <w:rStyle w:val="Italic"/>
          <w:b/>
          <w:i w:val="0"/>
        </w:rPr>
        <w:t>Hille</w:t>
      </w:r>
    </w:p>
    <w:p w14:paraId="2B1298C4" w14:textId="77777777" w:rsidR="0009790E" w:rsidRDefault="00074E40" w:rsidP="00F60439">
      <w:pPr>
        <w:ind w:right="-198"/>
        <w:rPr>
          <w:rStyle w:val="Italic"/>
        </w:rPr>
      </w:pPr>
      <w:r>
        <w:rPr>
          <w:rStyle w:val="Italic"/>
          <w:b/>
          <w:i w:val="0"/>
        </w:rPr>
        <w:t xml:space="preserve">Aanvang: </w:t>
      </w:r>
      <w:r>
        <w:rPr>
          <w:rStyle w:val="Italic"/>
          <w:b/>
          <w:i w:val="0"/>
        </w:rPr>
        <w:tab/>
        <w:t>19.30</w:t>
      </w:r>
    </w:p>
    <w:p w14:paraId="037B5938" w14:textId="1CCE35BE" w:rsidR="003D3F70" w:rsidRDefault="00DA3A61" w:rsidP="00F60439">
      <w:pPr>
        <w:ind w:right="-198"/>
      </w:pPr>
      <w:r w:rsidRPr="00DA3A61">
        <w:rPr>
          <w:rStyle w:val="Italic"/>
          <w:b/>
          <w:i w:val="0"/>
        </w:rPr>
        <w:t>Af</w:t>
      </w:r>
      <w:r w:rsidR="003D3F70" w:rsidRPr="00DA3A61">
        <w:rPr>
          <w:rStyle w:val="Italic"/>
          <w:b/>
          <w:i w:val="0"/>
        </w:rPr>
        <w:t>wezig:</w:t>
      </w:r>
      <w:r w:rsidR="003D3F70">
        <w:tab/>
      </w:r>
      <w:r w:rsidR="00797DD5">
        <w:t>2</w:t>
      </w:r>
      <w:r w:rsidR="00E06D69">
        <w:t>2</w:t>
      </w:r>
      <w:r w:rsidR="00797DD5">
        <w:t xml:space="preserve"> leden </w:t>
      </w:r>
      <w:r w:rsidR="00823740">
        <w:t>(</w:t>
      </w:r>
      <w:r w:rsidR="006D441D">
        <w:t>zie tekst</w:t>
      </w:r>
      <w:r w:rsidR="00823740">
        <w:t>)</w:t>
      </w:r>
    </w:p>
    <w:p w14:paraId="2E1A6DCC" w14:textId="24FF6C27" w:rsidR="00DA3A61" w:rsidRDefault="00DA3A61" w:rsidP="00F60439">
      <w:pPr>
        <w:ind w:right="-198"/>
      </w:pPr>
      <w:r w:rsidRPr="00DA3A61">
        <w:rPr>
          <w:b/>
        </w:rPr>
        <w:t>Aanwezig:</w:t>
      </w:r>
      <w:r>
        <w:tab/>
      </w:r>
      <w:r w:rsidR="00E06D69">
        <w:t>78</w:t>
      </w:r>
      <w:r w:rsidR="00797DD5">
        <w:t xml:space="preserve"> </w:t>
      </w:r>
      <w:r w:rsidR="00604DA2">
        <w:t>leden</w:t>
      </w:r>
    </w:p>
    <w:p w14:paraId="46F2E448" w14:textId="77777777" w:rsidR="003D3F70" w:rsidRDefault="003D3F70" w:rsidP="00F60439">
      <w:pPr>
        <w:pStyle w:val="Line"/>
        <w:ind w:right="-198"/>
      </w:pPr>
    </w:p>
    <w:p w14:paraId="6F2C6855" w14:textId="77777777" w:rsidR="003D3F70" w:rsidRDefault="003D3F70" w:rsidP="00F60439">
      <w:pPr>
        <w:ind w:right="-198"/>
      </w:pPr>
    </w:p>
    <w:p w14:paraId="45F52BB0" w14:textId="77777777" w:rsidR="00EB0EAB" w:rsidRDefault="00EB0EAB" w:rsidP="00EB0EAB">
      <w:pPr>
        <w:pStyle w:val="Kop1"/>
        <w:ind w:left="360" w:right="-198"/>
      </w:pPr>
    </w:p>
    <w:p w14:paraId="4DDEDECF" w14:textId="77777777" w:rsidR="00EB0EAB" w:rsidRDefault="00EB0EAB" w:rsidP="00EB0EAB">
      <w:pPr>
        <w:pStyle w:val="Kop1"/>
        <w:ind w:right="-198"/>
      </w:pPr>
    </w:p>
    <w:p w14:paraId="09FB5871" w14:textId="15FB2984" w:rsidR="000D458A" w:rsidRPr="000D458A" w:rsidRDefault="006E1CB3" w:rsidP="00BA531E">
      <w:pPr>
        <w:pStyle w:val="Kop1"/>
        <w:ind w:right="-198"/>
      </w:pPr>
      <w:r>
        <w:t>1.</w:t>
      </w:r>
      <w:r w:rsidR="00074E40">
        <w:t>Opening</w:t>
      </w:r>
      <w:r w:rsidR="004A06CA">
        <w:t>.</w:t>
      </w:r>
      <w:r w:rsidR="002F2B68" w:rsidRPr="002F2B68">
        <w:rPr>
          <w:b w:val="0"/>
          <w:bCs w:val="0"/>
        </w:rPr>
        <w:t xml:space="preserve"> </w:t>
      </w:r>
    </w:p>
    <w:p w14:paraId="15AB7E57" w14:textId="594FB072" w:rsidR="003D3F70" w:rsidRDefault="00B972A6" w:rsidP="004A06CA">
      <w:pPr>
        <w:pStyle w:val="Kop1"/>
        <w:ind w:right="-198"/>
      </w:pPr>
      <w:r>
        <w:rPr>
          <w:b w:val="0"/>
          <w:bCs w:val="0"/>
        </w:rPr>
        <w:t xml:space="preserve">Marian ( onze voorzitster) </w:t>
      </w:r>
      <w:r w:rsidR="002F2B68" w:rsidRPr="002F2B68">
        <w:rPr>
          <w:b w:val="0"/>
          <w:bCs w:val="0"/>
        </w:rPr>
        <w:t xml:space="preserve">opent </w:t>
      </w:r>
      <w:r>
        <w:rPr>
          <w:b w:val="0"/>
          <w:bCs w:val="0"/>
        </w:rPr>
        <w:t>om 1</w:t>
      </w:r>
      <w:r w:rsidR="002F2B68" w:rsidRPr="002F2B68">
        <w:rPr>
          <w:b w:val="0"/>
          <w:bCs w:val="0"/>
        </w:rPr>
        <w:t xml:space="preserve">9.30 </w:t>
      </w:r>
      <w:r>
        <w:rPr>
          <w:b w:val="0"/>
          <w:bCs w:val="0"/>
        </w:rPr>
        <w:t xml:space="preserve">uur </w:t>
      </w:r>
      <w:r w:rsidR="002F2B68" w:rsidRPr="002F2B68">
        <w:rPr>
          <w:b w:val="0"/>
          <w:bCs w:val="0"/>
        </w:rPr>
        <w:t>de vergadering</w:t>
      </w:r>
      <w:r w:rsidR="002F2B68">
        <w:rPr>
          <w:b w:val="0"/>
          <w:bCs w:val="0"/>
        </w:rPr>
        <w:t>. Ze heet alle aanwezigen van harte welkom en hoopt dat ieder een goede zomer heeft beleefd</w:t>
      </w:r>
      <w:r w:rsidR="004A06CA">
        <w:rPr>
          <w:b w:val="0"/>
          <w:bCs w:val="0"/>
        </w:rPr>
        <w:t xml:space="preserve">. </w:t>
      </w:r>
    </w:p>
    <w:p w14:paraId="51EE6C65" w14:textId="77777777" w:rsidR="002F50D3" w:rsidRDefault="002F50D3" w:rsidP="002F50D3">
      <w:pPr>
        <w:ind w:right="-198"/>
      </w:pPr>
    </w:p>
    <w:p w14:paraId="330D322E" w14:textId="5A69E6E4" w:rsidR="00BA531E" w:rsidRPr="00BA531E" w:rsidRDefault="006E1CB3" w:rsidP="00BA531E">
      <w:pPr>
        <w:ind w:right="-198"/>
      </w:pPr>
      <w:r>
        <w:rPr>
          <w:b/>
        </w:rPr>
        <w:t>2.</w:t>
      </w:r>
      <w:r w:rsidR="00074E40" w:rsidRPr="00BA531E">
        <w:rPr>
          <w:b/>
        </w:rPr>
        <w:t>Mededelingen en ingekomen stukken.</w:t>
      </w:r>
    </w:p>
    <w:p w14:paraId="58443725" w14:textId="3167D1F3" w:rsidR="00B972A6" w:rsidRDefault="00B972A6" w:rsidP="00BA531E">
      <w:pPr>
        <w:ind w:right="-198"/>
      </w:pPr>
      <w:r>
        <w:t>Peter merkt op dat Lia de notulen wil maken omdat ze (anders dan bij Peter) straks WEL terug te lezen zijn.</w:t>
      </w:r>
    </w:p>
    <w:p w14:paraId="4FD18BE7" w14:textId="4538408B" w:rsidR="00E06D69" w:rsidRDefault="00B972A6" w:rsidP="00BA531E">
      <w:pPr>
        <w:ind w:right="-198"/>
      </w:pPr>
      <w:r>
        <w:t xml:space="preserve">Marian heeft een aantal mededelingen. </w:t>
      </w:r>
      <w:r w:rsidR="00BA531E" w:rsidRPr="00BD7FA6">
        <w:t xml:space="preserve">Zie </w:t>
      </w:r>
      <w:r w:rsidR="00BA531E" w:rsidRPr="00D712BD">
        <w:t>bijlage v</w:t>
      </w:r>
      <w:r w:rsidR="00BA531E" w:rsidRPr="00BD7FA6">
        <w:t xml:space="preserve">oor </w:t>
      </w:r>
      <w:r w:rsidR="00CC4FF5" w:rsidRPr="00BD7FA6">
        <w:t>alle</w:t>
      </w:r>
      <w:r w:rsidR="00BA531E" w:rsidRPr="00BD7FA6">
        <w:t xml:space="preserve"> gedane mededelingen.</w:t>
      </w:r>
    </w:p>
    <w:p w14:paraId="1554BFB6" w14:textId="7B5AABD9" w:rsidR="00BA531E" w:rsidRDefault="00B972A6" w:rsidP="00DC0C17">
      <w:pPr>
        <w:ind w:right="-198"/>
      </w:pPr>
      <w:r>
        <w:t xml:space="preserve">Zij </w:t>
      </w:r>
      <w:r w:rsidR="006B5421">
        <w:t xml:space="preserve">bedankt </w:t>
      </w:r>
      <w:r w:rsidR="006B5421" w:rsidRPr="00DB6FCD">
        <w:rPr>
          <w:u w:val="single"/>
        </w:rPr>
        <w:t>Jos en Jetty van den Bergh</w:t>
      </w:r>
      <w:r w:rsidR="00CC4FF5">
        <w:t xml:space="preserve"> </w:t>
      </w:r>
      <w:r w:rsidR="006B5421">
        <w:t>voor hun vrijwil</w:t>
      </w:r>
      <w:r w:rsidR="00CC4FF5">
        <w:t>l</w:t>
      </w:r>
      <w:r w:rsidR="006B5421">
        <w:t>igersinzet.</w:t>
      </w:r>
      <w:r w:rsidR="00CC4FF5">
        <w:t xml:space="preserve"> Zij hebben </w:t>
      </w:r>
      <w:r>
        <w:t xml:space="preserve">dit lang gedaan en </w:t>
      </w:r>
      <w:r w:rsidR="00CC4FF5">
        <w:t xml:space="preserve">zich hiervoor </w:t>
      </w:r>
      <w:r>
        <w:t xml:space="preserve">nu </w:t>
      </w:r>
      <w:r w:rsidR="00CC4FF5">
        <w:t>afgemeld.</w:t>
      </w:r>
    </w:p>
    <w:p w14:paraId="1A5D6F42" w14:textId="7843F037" w:rsidR="00DB6FCD" w:rsidRDefault="00DB6FCD" w:rsidP="00DC0C17">
      <w:pPr>
        <w:ind w:right="-198"/>
      </w:pPr>
      <w:r>
        <w:t xml:space="preserve">Na de vergadering heeft Mariet </w:t>
      </w:r>
      <w:proofErr w:type="spellStart"/>
      <w:r>
        <w:t>Ambaum</w:t>
      </w:r>
      <w:proofErr w:type="spellEnd"/>
      <w:r>
        <w:t xml:space="preserve"> ook te kennen gegeven te willen stoppen met haar vrijwilligerswerk. Marian heeft haar hartelijk bedankt voor haar trouwe en plezierige inzet.</w:t>
      </w:r>
    </w:p>
    <w:p w14:paraId="3277B976" w14:textId="3D963599" w:rsidR="00CC4FF5" w:rsidRPr="00FE3DCB" w:rsidRDefault="00CC4FF5" w:rsidP="00DC0C17">
      <w:pPr>
        <w:ind w:right="-198"/>
        <w:rPr>
          <w:u w:val="single"/>
        </w:rPr>
      </w:pPr>
      <w:r w:rsidRPr="00D712BD">
        <w:rPr>
          <w:u w:val="single"/>
        </w:rPr>
        <w:t>Op verz</w:t>
      </w:r>
      <w:r w:rsidR="00E958F5" w:rsidRPr="00D712BD">
        <w:rPr>
          <w:u w:val="single"/>
        </w:rPr>
        <w:t>o</w:t>
      </w:r>
      <w:r w:rsidRPr="00D712BD">
        <w:rPr>
          <w:u w:val="single"/>
        </w:rPr>
        <w:t>ek va</w:t>
      </w:r>
      <w:r w:rsidR="00DB6FCD" w:rsidRPr="00D712BD">
        <w:rPr>
          <w:u w:val="single"/>
        </w:rPr>
        <w:t>n</w:t>
      </w:r>
      <w:r w:rsidRPr="00D712BD">
        <w:rPr>
          <w:u w:val="single"/>
        </w:rPr>
        <w:t xml:space="preserve"> Cor </w:t>
      </w:r>
      <w:proofErr w:type="spellStart"/>
      <w:r w:rsidRPr="00D712BD">
        <w:rPr>
          <w:u w:val="single"/>
        </w:rPr>
        <w:t>Lansdaal</w:t>
      </w:r>
      <w:proofErr w:type="spellEnd"/>
      <w:r w:rsidRPr="00D712BD">
        <w:rPr>
          <w:u w:val="single"/>
        </w:rPr>
        <w:t xml:space="preserve"> vragen we of er leden zijn die op de clubavond een handje mee willen helpen</w:t>
      </w:r>
      <w:r w:rsidR="00FE3DCB" w:rsidRPr="00D712BD">
        <w:rPr>
          <w:u w:val="single"/>
        </w:rPr>
        <w:t xml:space="preserve"> met het opruimen van de zaal</w:t>
      </w:r>
      <w:r w:rsidRPr="00D712BD">
        <w:rPr>
          <w:u w:val="single"/>
        </w:rPr>
        <w:t>. Laat even weten aan Peter van Brunschot</w:t>
      </w:r>
      <w:r w:rsidR="00FE3DCB" w:rsidRPr="00D712BD">
        <w:rPr>
          <w:u w:val="single"/>
        </w:rPr>
        <w:t>.</w:t>
      </w:r>
      <w:r w:rsidR="00FE3DCB" w:rsidRPr="00FE3DCB">
        <w:rPr>
          <w:u w:val="single"/>
        </w:rPr>
        <w:t xml:space="preserve"> </w:t>
      </w:r>
    </w:p>
    <w:p w14:paraId="7B6A5666" w14:textId="1DD4209F" w:rsidR="006B5421" w:rsidRDefault="006B5421" w:rsidP="00DC0C17">
      <w:pPr>
        <w:ind w:right="-198"/>
      </w:pPr>
    </w:p>
    <w:p w14:paraId="6F8AA42B" w14:textId="3D366B3D" w:rsidR="00E06D69" w:rsidRPr="00BA531E" w:rsidRDefault="006E1CB3" w:rsidP="00DC0C17">
      <w:pPr>
        <w:ind w:right="-198"/>
        <w:rPr>
          <w:b/>
          <w:bCs/>
        </w:rPr>
      </w:pPr>
      <w:r>
        <w:rPr>
          <w:b/>
          <w:bCs/>
        </w:rPr>
        <w:t>4.</w:t>
      </w:r>
      <w:r w:rsidR="00BA531E" w:rsidRPr="00BA531E">
        <w:rPr>
          <w:b/>
          <w:bCs/>
        </w:rPr>
        <w:t>Ingekomen stukken</w:t>
      </w:r>
    </w:p>
    <w:p w14:paraId="366E5F71" w14:textId="77777777" w:rsidR="00BA531E" w:rsidRDefault="00BA531E" w:rsidP="00DC0C17">
      <w:pPr>
        <w:ind w:right="-198"/>
      </w:pPr>
      <w:r>
        <w:t>Brief van NBB en komende regiovergadering op 5 sep. waar Marian (voorzitter) en Peter (secretaris) naar toe gaan.</w:t>
      </w:r>
    </w:p>
    <w:p w14:paraId="56C88897" w14:textId="2146DBE3" w:rsidR="00BA531E" w:rsidRDefault="00BA531E" w:rsidP="00DC0C17">
      <w:pPr>
        <w:ind w:right="-198"/>
      </w:pPr>
      <w:r>
        <w:t xml:space="preserve"> </w:t>
      </w:r>
    </w:p>
    <w:p w14:paraId="77B29FFE" w14:textId="043C7098" w:rsidR="00BA531E" w:rsidRPr="00BA531E" w:rsidRDefault="006E1CB3" w:rsidP="00BA531E">
      <w:pPr>
        <w:ind w:right="-198"/>
        <w:rPr>
          <w:b/>
        </w:rPr>
      </w:pPr>
      <w:r>
        <w:rPr>
          <w:b/>
        </w:rPr>
        <w:t>5.</w:t>
      </w:r>
      <w:r w:rsidR="00BA531E" w:rsidRPr="00BA531E">
        <w:rPr>
          <w:b/>
        </w:rPr>
        <w:t xml:space="preserve">Notulen ALV </w:t>
      </w:r>
      <w:r>
        <w:rPr>
          <w:b/>
        </w:rPr>
        <w:t>5</w:t>
      </w:r>
      <w:r w:rsidR="00BA531E" w:rsidRPr="00BA531E">
        <w:rPr>
          <w:b/>
        </w:rPr>
        <w:t xml:space="preserve"> september 202</w:t>
      </w:r>
      <w:r>
        <w:rPr>
          <w:b/>
        </w:rPr>
        <w:t>4</w:t>
      </w:r>
    </w:p>
    <w:p w14:paraId="1480C770" w14:textId="75AD9EC4" w:rsidR="00BA531E" w:rsidRDefault="00BA531E" w:rsidP="00BA531E">
      <w:pPr>
        <w:ind w:right="-198"/>
      </w:pPr>
      <w:r>
        <w:t>Er is geen commentaar en er zijn geen vragen. De notulen worden vastgesteld</w:t>
      </w:r>
      <w:r w:rsidR="006E1CB3">
        <w:t>.</w:t>
      </w:r>
      <w:r>
        <w:t xml:space="preserve"> </w:t>
      </w:r>
    </w:p>
    <w:p w14:paraId="36F1BFD6" w14:textId="3F0B9D56" w:rsidR="00BA531E" w:rsidRDefault="00BA531E" w:rsidP="00BA531E">
      <w:pPr>
        <w:pStyle w:val="Lijstalinea"/>
        <w:ind w:right="-198"/>
      </w:pPr>
    </w:p>
    <w:p w14:paraId="30125F7F" w14:textId="4E2556F1" w:rsidR="00A90204" w:rsidRPr="00A90204" w:rsidRDefault="006E1CB3" w:rsidP="00A90204">
      <w:pPr>
        <w:ind w:right="-198"/>
        <w:rPr>
          <w:b/>
        </w:rPr>
      </w:pPr>
      <w:r>
        <w:rPr>
          <w:b/>
        </w:rPr>
        <w:t>6.</w:t>
      </w:r>
      <w:r w:rsidR="00BA531E">
        <w:rPr>
          <w:b/>
        </w:rPr>
        <w:t>Verslag wedstrijdseizoen 202</w:t>
      </w:r>
      <w:r>
        <w:rPr>
          <w:b/>
        </w:rPr>
        <w:t xml:space="preserve">4 </w:t>
      </w:r>
      <w:r w:rsidR="00BA531E">
        <w:rPr>
          <w:b/>
        </w:rPr>
        <w:t>-2</w:t>
      </w:r>
      <w:r w:rsidR="0036322D">
        <w:rPr>
          <w:b/>
        </w:rPr>
        <w:t>025</w:t>
      </w:r>
      <w:r w:rsidR="00BA531E">
        <w:rPr>
          <w:b/>
        </w:rPr>
        <w:t>.</w:t>
      </w:r>
      <w:r w:rsidR="00BA531E">
        <w:rPr>
          <w:b/>
        </w:rPr>
        <w:br/>
      </w:r>
      <w:r w:rsidR="00BA531E" w:rsidRPr="005B76C6">
        <w:rPr>
          <w:bCs/>
        </w:rPr>
        <w:t>Er zijn hierover geen vragen</w:t>
      </w:r>
      <w:r w:rsidR="00BA531E">
        <w:rPr>
          <w:bCs/>
        </w:rPr>
        <w:t xml:space="preserve"> en het verslag wordt goedgekeurd.</w:t>
      </w:r>
    </w:p>
    <w:p w14:paraId="7260C424" w14:textId="05518641" w:rsidR="00E605A9" w:rsidRDefault="00E605A9" w:rsidP="00323387">
      <w:pPr>
        <w:ind w:right="-198"/>
      </w:pPr>
    </w:p>
    <w:p w14:paraId="3A44FE7B" w14:textId="67AEB95F" w:rsidR="0050727C" w:rsidRPr="00CD350F" w:rsidRDefault="006E1CB3" w:rsidP="006A2B56">
      <w:pPr>
        <w:ind w:right="-198"/>
        <w:rPr>
          <w:bCs/>
        </w:rPr>
      </w:pPr>
      <w:r>
        <w:rPr>
          <w:b/>
        </w:rPr>
        <w:t>7.</w:t>
      </w:r>
      <w:r w:rsidR="0036322D" w:rsidRPr="000D4DA8">
        <w:rPr>
          <w:b/>
        </w:rPr>
        <w:t xml:space="preserve">Financieel </w:t>
      </w:r>
      <w:r>
        <w:rPr>
          <w:b/>
        </w:rPr>
        <w:t>v</w:t>
      </w:r>
      <w:r w:rsidR="0036322D" w:rsidRPr="000D4DA8">
        <w:rPr>
          <w:b/>
        </w:rPr>
        <w:t>erslag 202</w:t>
      </w:r>
      <w:r w:rsidR="0036322D">
        <w:rPr>
          <w:b/>
        </w:rPr>
        <w:t>4</w:t>
      </w:r>
      <w:r w:rsidR="0036322D" w:rsidRPr="000D4DA8">
        <w:rPr>
          <w:b/>
        </w:rPr>
        <w:t>-202</w:t>
      </w:r>
      <w:r w:rsidR="0036322D">
        <w:rPr>
          <w:b/>
        </w:rPr>
        <w:t>5</w:t>
      </w:r>
    </w:p>
    <w:p w14:paraId="19AA5B41" w14:textId="3E878A9A" w:rsidR="00B7371B" w:rsidRDefault="006B5421" w:rsidP="0036322D">
      <w:pPr>
        <w:ind w:right="-198"/>
        <w:rPr>
          <w:bCs/>
        </w:rPr>
      </w:pPr>
      <w:r>
        <w:rPr>
          <w:bCs/>
        </w:rPr>
        <w:t xml:space="preserve">Annie geeft toelichting op het financieel verslag 2024-2025 </w:t>
      </w:r>
      <w:r w:rsidR="005B76C6" w:rsidRPr="0036322D">
        <w:rPr>
          <w:bCs/>
        </w:rPr>
        <w:br/>
      </w:r>
      <w:r>
        <w:rPr>
          <w:bCs/>
        </w:rPr>
        <w:t>Het tekort over boekjaar 2024 – 2025 bedraagt € 1168,69</w:t>
      </w:r>
    </w:p>
    <w:p w14:paraId="6B3AA91F" w14:textId="2D46751E" w:rsidR="006B5421" w:rsidRDefault="006B5421" w:rsidP="0036322D">
      <w:pPr>
        <w:ind w:right="-198"/>
        <w:rPr>
          <w:bCs/>
        </w:rPr>
      </w:pPr>
      <w:r>
        <w:rPr>
          <w:bCs/>
        </w:rPr>
        <w:t xml:space="preserve">De bijdrage NBB wordt verhoogd naar </w:t>
      </w:r>
      <w:r w:rsidR="006E1CB3">
        <w:rPr>
          <w:bCs/>
        </w:rPr>
        <w:t xml:space="preserve">€ </w:t>
      </w:r>
      <w:r>
        <w:rPr>
          <w:bCs/>
        </w:rPr>
        <w:t xml:space="preserve">37,75 </w:t>
      </w:r>
      <w:r w:rsidR="00FE3DCB">
        <w:rPr>
          <w:bCs/>
        </w:rPr>
        <w:t xml:space="preserve">(was </w:t>
      </w:r>
      <w:r w:rsidR="006E1CB3">
        <w:rPr>
          <w:bCs/>
        </w:rPr>
        <w:t xml:space="preserve">€ </w:t>
      </w:r>
      <w:r w:rsidR="00FE3DCB">
        <w:rPr>
          <w:bCs/>
        </w:rPr>
        <w:t xml:space="preserve">33,50) </w:t>
      </w:r>
      <w:r>
        <w:rPr>
          <w:bCs/>
        </w:rPr>
        <w:t>waardoor wij onze contributie ook aan moeten passen.</w:t>
      </w:r>
    </w:p>
    <w:p w14:paraId="37D02EC4" w14:textId="46100367" w:rsidR="00C87880" w:rsidRDefault="006B5421" w:rsidP="0036322D">
      <w:pPr>
        <w:ind w:right="-198"/>
        <w:rPr>
          <w:bCs/>
        </w:rPr>
      </w:pPr>
      <w:r>
        <w:rPr>
          <w:bCs/>
        </w:rPr>
        <w:t xml:space="preserve">De kascontrolecommissie (Walter </w:t>
      </w:r>
      <w:proofErr w:type="spellStart"/>
      <w:r>
        <w:rPr>
          <w:bCs/>
        </w:rPr>
        <w:t>Ulehake</w:t>
      </w:r>
      <w:proofErr w:type="spellEnd"/>
      <w:r>
        <w:rPr>
          <w:bCs/>
        </w:rPr>
        <w:t xml:space="preserve"> en Simon </w:t>
      </w:r>
      <w:proofErr w:type="spellStart"/>
      <w:r>
        <w:rPr>
          <w:bCs/>
        </w:rPr>
        <w:t>Kostman</w:t>
      </w:r>
      <w:proofErr w:type="spellEnd"/>
      <w:r>
        <w:rPr>
          <w:bCs/>
        </w:rPr>
        <w:t>)</w:t>
      </w:r>
      <w:r w:rsidR="00C87880">
        <w:rPr>
          <w:bCs/>
        </w:rPr>
        <w:t xml:space="preserve"> he</w:t>
      </w:r>
      <w:r w:rsidR="00921B52">
        <w:rPr>
          <w:bCs/>
        </w:rPr>
        <w:t xml:space="preserve">eft </w:t>
      </w:r>
      <w:r w:rsidR="00C87880">
        <w:rPr>
          <w:bCs/>
        </w:rPr>
        <w:t xml:space="preserve">de controle uitgeoefend </w:t>
      </w:r>
      <w:r w:rsidR="00921B52">
        <w:rPr>
          <w:bCs/>
        </w:rPr>
        <w:t xml:space="preserve">en </w:t>
      </w:r>
      <w:r w:rsidR="00C87880">
        <w:rPr>
          <w:bCs/>
        </w:rPr>
        <w:t>de stukken akkoord bevonden. Zij worden bedankt voor hun werk.</w:t>
      </w:r>
    </w:p>
    <w:p w14:paraId="1A925DE5" w14:textId="1FAE2257" w:rsidR="00921B52" w:rsidRDefault="00921B52" w:rsidP="0036322D">
      <w:pPr>
        <w:ind w:right="-198"/>
        <w:rPr>
          <w:bCs/>
        </w:rPr>
      </w:pPr>
      <w:r>
        <w:rPr>
          <w:bCs/>
        </w:rPr>
        <w:t xml:space="preserve">He bestuur wordt decharge verleend. </w:t>
      </w:r>
    </w:p>
    <w:p w14:paraId="4CC66B8D" w14:textId="48026633" w:rsidR="00C87880" w:rsidRDefault="00C87880" w:rsidP="0036322D">
      <w:pPr>
        <w:ind w:right="-198"/>
        <w:rPr>
          <w:bCs/>
        </w:rPr>
      </w:pPr>
      <w:r>
        <w:rPr>
          <w:bCs/>
        </w:rPr>
        <w:t xml:space="preserve">Harry </w:t>
      </w:r>
      <w:r w:rsidR="00921B52">
        <w:rPr>
          <w:bCs/>
        </w:rPr>
        <w:t>M</w:t>
      </w:r>
      <w:r>
        <w:rPr>
          <w:bCs/>
        </w:rPr>
        <w:t xml:space="preserve">elis heeft zich aangemeld als </w:t>
      </w:r>
      <w:r w:rsidR="00DB6FCD">
        <w:rPr>
          <w:bCs/>
        </w:rPr>
        <w:t>reserve lid</w:t>
      </w:r>
      <w:r>
        <w:rPr>
          <w:bCs/>
        </w:rPr>
        <w:t xml:space="preserve"> van de kascommissie.</w:t>
      </w:r>
    </w:p>
    <w:p w14:paraId="7C7A86B9" w14:textId="585D27DF" w:rsidR="00921B52" w:rsidRDefault="00921B52" w:rsidP="0036322D">
      <w:pPr>
        <w:ind w:right="-198"/>
        <w:rPr>
          <w:bCs/>
        </w:rPr>
      </w:pPr>
      <w:r>
        <w:rPr>
          <w:bCs/>
        </w:rPr>
        <w:t xml:space="preserve">De nieuwe kascommissie bestaat nu uit: </w:t>
      </w:r>
    </w:p>
    <w:p w14:paraId="5D6F9E93" w14:textId="2F685EB7" w:rsidR="00921B52" w:rsidRDefault="00921B52" w:rsidP="0036322D">
      <w:pPr>
        <w:ind w:right="-198"/>
        <w:rPr>
          <w:bCs/>
        </w:rPr>
      </w:pPr>
      <w:r>
        <w:rPr>
          <w:bCs/>
        </w:rPr>
        <w:t xml:space="preserve">Walter </w:t>
      </w:r>
      <w:proofErr w:type="spellStart"/>
      <w:r>
        <w:rPr>
          <w:bCs/>
        </w:rPr>
        <w:t>Ulehake</w:t>
      </w:r>
      <w:proofErr w:type="spellEnd"/>
      <w:r>
        <w:rPr>
          <w:bCs/>
        </w:rPr>
        <w:tab/>
      </w:r>
      <w:r>
        <w:rPr>
          <w:bCs/>
        </w:rPr>
        <w:tab/>
        <w:t>voorzitter</w:t>
      </w:r>
    </w:p>
    <w:p w14:paraId="25E01E27" w14:textId="77777777" w:rsidR="00921B52" w:rsidRDefault="00921B52" w:rsidP="0036322D">
      <w:pPr>
        <w:ind w:right="-198"/>
        <w:rPr>
          <w:bCs/>
        </w:rPr>
      </w:pPr>
      <w:r>
        <w:rPr>
          <w:bCs/>
        </w:rPr>
        <w:t>Angela de Ruijter</w:t>
      </w:r>
      <w:r>
        <w:rPr>
          <w:bCs/>
        </w:rPr>
        <w:tab/>
        <w:t>lid</w:t>
      </w:r>
    </w:p>
    <w:p w14:paraId="5CB97AA3" w14:textId="6E711A08" w:rsidR="00921B52" w:rsidRDefault="00921B52" w:rsidP="0036322D">
      <w:pPr>
        <w:ind w:right="-198"/>
        <w:rPr>
          <w:bCs/>
        </w:rPr>
      </w:pPr>
      <w:r>
        <w:rPr>
          <w:bCs/>
        </w:rPr>
        <w:t>Harry Melis</w:t>
      </w:r>
      <w:r>
        <w:rPr>
          <w:bCs/>
        </w:rPr>
        <w:tab/>
      </w:r>
      <w:r>
        <w:rPr>
          <w:bCs/>
        </w:rPr>
        <w:tab/>
        <w:t>reserve</w:t>
      </w:r>
      <w:r>
        <w:rPr>
          <w:bCs/>
        </w:rPr>
        <w:tab/>
      </w:r>
    </w:p>
    <w:p w14:paraId="5D78F2B6" w14:textId="2C149DC0" w:rsidR="006B5421" w:rsidRDefault="006B5421" w:rsidP="0036322D">
      <w:pPr>
        <w:ind w:right="-198"/>
      </w:pPr>
      <w:r>
        <w:rPr>
          <w:bCs/>
        </w:rPr>
        <w:t xml:space="preserve">Geen verdere vragen over het financieel verslag </w:t>
      </w:r>
      <w:r w:rsidRPr="000D4DA8">
        <w:t xml:space="preserve">en </w:t>
      </w:r>
      <w:r>
        <w:t>het verslag wordt met applaus goedgekeurd.</w:t>
      </w:r>
    </w:p>
    <w:p w14:paraId="1B22FAFE" w14:textId="77777777" w:rsidR="006B5421" w:rsidRDefault="006B5421" w:rsidP="0036322D">
      <w:pPr>
        <w:ind w:right="-198"/>
        <w:rPr>
          <w:bCs/>
        </w:rPr>
      </w:pPr>
    </w:p>
    <w:p w14:paraId="0228873A" w14:textId="77777777" w:rsidR="006B5421" w:rsidRDefault="006B5421" w:rsidP="0036322D">
      <w:pPr>
        <w:ind w:right="-198"/>
        <w:rPr>
          <w:bCs/>
        </w:rPr>
      </w:pPr>
    </w:p>
    <w:p w14:paraId="692674A2" w14:textId="5064ECD2" w:rsidR="00921B52" w:rsidRPr="007C7C9F" w:rsidRDefault="00BD7FA6" w:rsidP="00921B52">
      <w:pPr>
        <w:ind w:right="-198"/>
      </w:pPr>
      <w:r>
        <w:rPr>
          <w:b/>
        </w:rPr>
        <w:lastRenderedPageBreak/>
        <w:t>8.</w:t>
      </w:r>
      <w:r w:rsidR="00921B52" w:rsidRPr="00921B52">
        <w:rPr>
          <w:b/>
        </w:rPr>
        <w:t>Begroting 202</w:t>
      </w:r>
      <w:r w:rsidR="00CC4FF5">
        <w:rPr>
          <w:b/>
        </w:rPr>
        <w:t>5</w:t>
      </w:r>
      <w:r w:rsidR="00921B52" w:rsidRPr="00921B52">
        <w:rPr>
          <w:b/>
        </w:rPr>
        <w:t>-202</w:t>
      </w:r>
      <w:r w:rsidR="00CC4FF5">
        <w:rPr>
          <w:b/>
        </w:rPr>
        <w:t>6</w:t>
      </w:r>
      <w:r w:rsidR="00921B52" w:rsidRPr="00921B52">
        <w:rPr>
          <w:b/>
        </w:rPr>
        <w:t>:</w:t>
      </w:r>
    </w:p>
    <w:p w14:paraId="742A4406" w14:textId="0F4FA374" w:rsidR="00921B52" w:rsidRDefault="001E3B5F" w:rsidP="00921B52">
      <w:pPr>
        <w:ind w:right="-198"/>
        <w:rPr>
          <w:bCs/>
        </w:rPr>
      </w:pPr>
      <w:r w:rsidRPr="00921B52">
        <w:rPr>
          <w:bCs/>
        </w:rPr>
        <w:t xml:space="preserve">Annie behandelt de begroting. </w:t>
      </w:r>
      <w:r w:rsidR="00921B52">
        <w:rPr>
          <w:bCs/>
        </w:rPr>
        <w:t xml:space="preserve">De begroting voor 2025-2026 </w:t>
      </w:r>
      <w:r w:rsidR="004214CF" w:rsidRPr="00921B52">
        <w:rPr>
          <w:bCs/>
        </w:rPr>
        <w:t>resulteer</w:t>
      </w:r>
      <w:r w:rsidR="00C56358" w:rsidRPr="00921B52">
        <w:rPr>
          <w:bCs/>
        </w:rPr>
        <w:t xml:space="preserve">t in een  tekort van € </w:t>
      </w:r>
      <w:r w:rsidR="00DB6FCD">
        <w:rPr>
          <w:bCs/>
        </w:rPr>
        <w:t>850</w:t>
      </w:r>
      <w:r w:rsidR="00921B52">
        <w:rPr>
          <w:bCs/>
        </w:rPr>
        <w:t>,00</w:t>
      </w:r>
    </w:p>
    <w:p w14:paraId="4E9089BA" w14:textId="11392DFA" w:rsidR="00E958F5" w:rsidRDefault="00E958F5" w:rsidP="00921B52">
      <w:pPr>
        <w:ind w:right="-198"/>
        <w:rPr>
          <w:bCs/>
        </w:rPr>
      </w:pPr>
      <w:r>
        <w:rPr>
          <w:bCs/>
        </w:rPr>
        <w:t>Er wordt gevraagd of we ergens sponsors kunnen vinden. Lijkt een zeer lastige klus.</w:t>
      </w:r>
    </w:p>
    <w:p w14:paraId="74FBADC2" w14:textId="77777777" w:rsidR="00921B52" w:rsidRDefault="00921B52" w:rsidP="00921B52">
      <w:pPr>
        <w:ind w:right="-198"/>
        <w:rPr>
          <w:bCs/>
        </w:rPr>
      </w:pPr>
      <w:r>
        <w:rPr>
          <w:bCs/>
        </w:rPr>
        <w:t>Omdat de afdracht aan de NBB wordt verhoogd is de contributie hoger geworden.</w:t>
      </w:r>
    </w:p>
    <w:p w14:paraId="3B8A3015" w14:textId="5890A01E" w:rsidR="00CC4FF5" w:rsidRDefault="00CC4FF5" w:rsidP="00921B52">
      <w:pPr>
        <w:ind w:right="-198"/>
        <w:rPr>
          <w:bCs/>
        </w:rPr>
      </w:pPr>
      <w:r>
        <w:rPr>
          <w:bCs/>
        </w:rPr>
        <w:t>Per jaar is dat voor de meest</w:t>
      </w:r>
      <w:r w:rsidR="00B972A6">
        <w:rPr>
          <w:bCs/>
        </w:rPr>
        <w:t xml:space="preserve">e </w:t>
      </w:r>
      <w:r>
        <w:rPr>
          <w:bCs/>
        </w:rPr>
        <w:t>leden € 60,00</w:t>
      </w:r>
    </w:p>
    <w:p w14:paraId="6FB20F18" w14:textId="61BBBA85" w:rsidR="00921B52" w:rsidRDefault="00CC4FF5" w:rsidP="00921B52">
      <w:pPr>
        <w:ind w:right="-198"/>
        <w:rPr>
          <w:bCs/>
        </w:rPr>
      </w:pPr>
      <w:r>
        <w:rPr>
          <w:bCs/>
        </w:rPr>
        <w:t xml:space="preserve">Dat is per </w:t>
      </w:r>
      <w:r w:rsidR="00921B52">
        <w:rPr>
          <w:bCs/>
        </w:rPr>
        <w:t xml:space="preserve">speelavond </w:t>
      </w:r>
      <w:r>
        <w:rPr>
          <w:bCs/>
        </w:rPr>
        <w:t xml:space="preserve">(naar boven afgerond) </w:t>
      </w:r>
      <w:r w:rsidR="00921B52">
        <w:rPr>
          <w:bCs/>
        </w:rPr>
        <w:t>€ 1,8</w:t>
      </w:r>
      <w:r>
        <w:rPr>
          <w:bCs/>
        </w:rPr>
        <w:t>8……..</w:t>
      </w:r>
    </w:p>
    <w:p w14:paraId="6650FAB3" w14:textId="6B8345EC" w:rsidR="001E3B5F" w:rsidRDefault="001E3B5F" w:rsidP="00921B52">
      <w:pPr>
        <w:ind w:right="-198"/>
      </w:pPr>
      <w:r w:rsidRPr="00FC386C">
        <w:t>Er zijn geen vragen en de begroting wordt goedgekeurd</w:t>
      </w:r>
      <w:r>
        <w:t>.</w:t>
      </w:r>
    </w:p>
    <w:p w14:paraId="28F66678" w14:textId="675F41E5" w:rsidR="00525EF9" w:rsidRPr="004155BA" w:rsidRDefault="00525EF9" w:rsidP="004155BA">
      <w:pPr>
        <w:pStyle w:val="default"/>
        <w:spacing w:before="0" w:beforeAutospacing="0"/>
        <w:rPr>
          <w:rFonts w:ascii="Verdana" w:hAnsi="Verdana"/>
          <w:color w:val="000000"/>
          <w:sz w:val="20"/>
          <w:szCs w:val="20"/>
        </w:rPr>
      </w:pPr>
      <w:r w:rsidRPr="00043888">
        <w:rPr>
          <w:rFonts w:ascii="Verdana" w:hAnsi="Verdana"/>
          <w:color w:val="000000"/>
          <w:sz w:val="20"/>
          <w:szCs w:val="20"/>
        </w:rPr>
        <w:t xml:space="preserve">U wordt </w:t>
      </w:r>
      <w:r w:rsidR="005F3C43">
        <w:rPr>
          <w:rFonts w:ascii="Verdana" w:hAnsi="Verdana"/>
          <w:color w:val="000000"/>
          <w:sz w:val="20"/>
          <w:szCs w:val="20"/>
        </w:rPr>
        <w:t>v</w:t>
      </w:r>
      <w:r w:rsidRPr="00043888">
        <w:rPr>
          <w:rFonts w:ascii="Verdana" w:hAnsi="Verdana"/>
          <w:color w:val="000000"/>
          <w:sz w:val="20"/>
          <w:szCs w:val="20"/>
        </w:rPr>
        <w:t xml:space="preserve">erzocht de contributie te voldoen </w:t>
      </w:r>
      <w:proofErr w:type="spellStart"/>
      <w:r w:rsidRPr="00043888">
        <w:rPr>
          <w:rFonts w:ascii="Verdana" w:hAnsi="Verdana"/>
          <w:color w:val="000000"/>
          <w:sz w:val="20"/>
          <w:szCs w:val="20"/>
        </w:rPr>
        <w:t>vòòr</w:t>
      </w:r>
      <w:proofErr w:type="spellEnd"/>
      <w:r w:rsidRPr="00043888">
        <w:rPr>
          <w:rFonts w:ascii="Verdana" w:hAnsi="Verdana"/>
          <w:color w:val="000000"/>
          <w:sz w:val="20"/>
          <w:szCs w:val="20"/>
        </w:rPr>
        <w:t xml:space="preserve"> 30 september 202</w:t>
      </w:r>
      <w:r w:rsidR="00CC4FF5">
        <w:rPr>
          <w:rFonts w:ascii="Verdana" w:hAnsi="Verdana"/>
          <w:color w:val="000000"/>
          <w:sz w:val="20"/>
          <w:szCs w:val="20"/>
        </w:rPr>
        <w:t>5</w:t>
      </w:r>
      <w:r w:rsidRPr="00043888">
        <w:rPr>
          <w:rFonts w:ascii="Verdana" w:hAnsi="Verdana"/>
          <w:color w:val="000000"/>
          <w:sz w:val="20"/>
          <w:szCs w:val="20"/>
        </w:rPr>
        <w:t xml:space="preserve"> ten </w:t>
      </w:r>
      <w:r w:rsidRPr="00043888">
        <w:rPr>
          <w:rFonts w:ascii="Verdana" w:hAnsi="Verdana"/>
          <w:color w:val="000000"/>
          <w:sz w:val="20"/>
          <w:szCs w:val="20"/>
        </w:rPr>
        <w:br/>
      </w:r>
      <w:r w:rsidR="00043888" w:rsidRPr="00043888">
        <w:rPr>
          <w:rFonts w:ascii="Verdana" w:hAnsi="Verdana"/>
          <w:color w:val="000000"/>
          <w:sz w:val="20"/>
          <w:szCs w:val="20"/>
        </w:rPr>
        <w:t>n</w:t>
      </w:r>
      <w:r w:rsidRPr="00043888">
        <w:rPr>
          <w:rFonts w:ascii="Verdana" w:hAnsi="Verdana"/>
          <w:color w:val="000000"/>
          <w:sz w:val="20"/>
          <w:szCs w:val="20"/>
        </w:rPr>
        <w:t>ame van Bridge-Ussen</w:t>
      </w:r>
      <w:r w:rsidR="00043888" w:rsidRPr="00043888">
        <w:rPr>
          <w:rFonts w:ascii="Verdana" w:hAnsi="Verdana"/>
          <w:color w:val="000000"/>
          <w:sz w:val="20"/>
          <w:szCs w:val="20"/>
        </w:rPr>
        <w:t>.</w:t>
      </w:r>
      <w:r w:rsidR="001A7E44">
        <w:rPr>
          <w:rFonts w:ascii="Verdana" w:hAnsi="Verdana"/>
          <w:color w:val="000000"/>
          <w:sz w:val="20"/>
          <w:szCs w:val="20"/>
        </w:rPr>
        <w:br/>
      </w:r>
      <w:r w:rsidRPr="00043888">
        <w:rPr>
          <w:rFonts w:ascii="Verdana" w:hAnsi="Verdana"/>
          <w:color w:val="000000"/>
          <w:sz w:val="20"/>
          <w:szCs w:val="20"/>
        </w:rPr>
        <w:t xml:space="preserve">Het rekeningnummer van de </w:t>
      </w:r>
      <w:r w:rsidR="00E5395D">
        <w:rPr>
          <w:rFonts w:ascii="Verdana" w:hAnsi="Verdana"/>
          <w:color w:val="000000"/>
          <w:sz w:val="20"/>
          <w:szCs w:val="20"/>
        </w:rPr>
        <w:t>Bridgeclub Bridge Ussen</w:t>
      </w:r>
      <w:r w:rsidRPr="00043888">
        <w:rPr>
          <w:rFonts w:ascii="Verdana" w:hAnsi="Verdana"/>
          <w:color w:val="000000"/>
          <w:sz w:val="20"/>
          <w:szCs w:val="20"/>
        </w:rPr>
        <w:t xml:space="preserve"> is </w:t>
      </w:r>
      <w:r w:rsidRPr="00043888">
        <w:rPr>
          <w:rFonts w:ascii="Verdana" w:hAnsi="Verdana"/>
          <w:color w:val="000000"/>
          <w:sz w:val="20"/>
          <w:szCs w:val="20"/>
          <w:u w:val="single"/>
        </w:rPr>
        <w:t>NL57RABO 0180 4130 1</w:t>
      </w:r>
      <w:r w:rsidR="00E5395D">
        <w:rPr>
          <w:rFonts w:ascii="Verdana" w:hAnsi="Verdana"/>
          <w:color w:val="000000"/>
          <w:sz w:val="20"/>
          <w:szCs w:val="20"/>
          <w:u w:val="single"/>
        </w:rPr>
        <w:t>5</w:t>
      </w:r>
    </w:p>
    <w:p w14:paraId="7DD1BCC2" w14:textId="33CA84F0" w:rsidR="00FC386C" w:rsidRDefault="00D12423" w:rsidP="00CC4FF5">
      <w:pPr>
        <w:ind w:right="-198"/>
      </w:pPr>
      <w:r>
        <w:t xml:space="preserve">Annie vraag de leden met een RABO rekening </w:t>
      </w:r>
      <w:r w:rsidR="00ED41C3">
        <w:t xml:space="preserve">en die lid zijn van de RABO </w:t>
      </w:r>
      <w:r>
        <w:t>weer mee te doen met de RABO clubactie</w:t>
      </w:r>
      <w:r w:rsidR="00C94B83">
        <w:t xml:space="preserve">. </w:t>
      </w:r>
      <w:r w:rsidR="00296EE9">
        <w:t xml:space="preserve">De </w:t>
      </w:r>
      <w:r w:rsidR="00DF3C4E">
        <w:t>periode dat dit kan is</w:t>
      </w:r>
      <w:r w:rsidR="00B171B2">
        <w:t xml:space="preserve"> van </w:t>
      </w:r>
      <w:r w:rsidR="00DB6FCD">
        <w:t>1</w:t>
      </w:r>
      <w:r w:rsidR="00B171B2">
        <w:t xml:space="preserve"> </w:t>
      </w:r>
      <w:r w:rsidR="00296EE9">
        <w:t>september tot 2</w:t>
      </w:r>
      <w:r w:rsidR="00DB6FCD">
        <w:t>3</w:t>
      </w:r>
      <w:r w:rsidR="00296EE9">
        <w:t xml:space="preserve"> september.</w:t>
      </w:r>
      <w:r w:rsidR="00DF3C4E">
        <w:t xml:space="preserve"> </w:t>
      </w:r>
      <w:r w:rsidR="00691FF1" w:rsidRPr="00CC4FF5">
        <w:rPr>
          <w:b/>
        </w:rPr>
        <w:br/>
      </w:r>
      <w:r w:rsidR="00691FF1">
        <w:t xml:space="preserve">  </w:t>
      </w:r>
    </w:p>
    <w:p w14:paraId="4C3C5159" w14:textId="45C22349" w:rsidR="00834651" w:rsidRPr="00CC4FF5" w:rsidRDefault="00BD7FA6" w:rsidP="00CC4FF5">
      <w:pPr>
        <w:ind w:right="-198"/>
        <w:rPr>
          <w:b/>
        </w:rPr>
      </w:pPr>
      <w:r>
        <w:rPr>
          <w:b/>
        </w:rPr>
        <w:t>9.</w:t>
      </w:r>
      <w:r w:rsidR="003030AF" w:rsidRPr="00CC4FF5">
        <w:rPr>
          <w:b/>
        </w:rPr>
        <w:t>Speelseizoen</w:t>
      </w:r>
      <w:r w:rsidR="00682A17" w:rsidRPr="00CC4FF5">
        <w:rPr>
          <w:b/>
        </w:rPr>
        <w:t xml:space="preserve"> 20</w:t>
      </w:r>
      <w:r w:rsidR="00140C5D" w:rsidRPr="00CC4FF5">
        <w:rPr>
          <w:b/>
        </w:rPr>
        <w:t>2</w:t>
      </w:r>
      <w:r w:rsidR="00FE3DCB">
        <w:rPr>
          <w:b/>
        </w:rPr>
        <w:t>5</w:t>
      </w:r>
      <w:r w:rsidR="00682A17" w:rsidRPr="00CC4FF5">
        <w:rPr>
          <w:b/>
        </w:rPr>
        <w:t>-20</w:t>
      </w:r>
      <w:r w:rsidR="004F1BE2" w:rsidRPr="00CC4FF5">
        <w:rPr>
          <w:b/>
        </w:rPr>
        <w:t>2</w:t>
      </w:r>
      <w:r w:rsidR="00FE3DCB">
        <w:rPr>
          <w:b/>
        </w:rPr>
        <w:t>6</w:t>
      </w:r>
    </w:p>
    <w:p w14:paraId="0D319392" w14:textId="41025FE6" w:rsidR="00FE3DCB" w:rsidRDefault="00CC4FF5" w:rsidP="0081049D">
      <w:pPr>
        <w:ind w:right="-198"/>
      </w:pPr>
      <w:r>
        <w:t>Marian vraagt of er vragen zijn ove</w:t>
      </w:r>
      <w:r w:rsidR="00FE3DCB">
        <w:t>r</w:t>
      </w:r>
      <w:r>
        <w:t xml:space="preserve"> het toegestuurde </w:t>
      </w:r>
      <w:r w:rsidR="00565759">
        <w:t>komende speelseizoen</w:t>
      </w:r>
      <w:r w:rsidR="007D7CB4">
        <w:t>. Co</w:t>
      </w:r>
      <w:r w:rsidR="00036CE1">
        <w:t>n</w:t>
      </w:r>
      <w:r w:rsidR="007D7CB4">
        <w:t xml:space="preserve">sumptieprijzen zijn </w:t>
      </w:r>
      <w:r w:rsidR="00FE3DCB">
        <w:t>gelijk gebleven. En je krijgt ook niet stiekem ietsje minder in je glas</w:t>
      </w:r>
      <w:r w:rsidR="00B972A6">
        <w:t>…</w:t>
      </w:r>
      <w:r w:rsidR="00FE3DCB">
        <w:t xml:space="preserve">  </w:t>
      </w:r>
    </w:p>
    <w:p w14:paraId="3D90445A" w14:textId="77777777" w:rsidR="00B972A6" w:rsidRDefault="00D961BC" w:rsidP="0081049D">
      <w:pPr>
        <w:ind w:right="-198"/>
      </w:pPr>
      <w:r>
        <w:t>De contributie per lid staat vermeld in de beschrijving van het komende speelseizoen</w:t>
      </w:r>
      <w:r w:rsidR="00B972A6">
        <w:t>.</w:t>
      </w:r>
    </w:p>
    <w:p w14:paraId="2916D37F" w14:textId="0B4051D6" w:rsidR="0081049D" w:rsidRDefault="00834651" w:rsidP="0081049D">
      <w:pPr>
        <w:ind w:right="-198"/>
      </w:pPr>
      <w:r>
        <w:t>Op de voorgestelde speeldata is geen commentaar gekomen en worden</w:t>
      </w:r>
      <w:r w:rsidR="00682A17" w:rsidRPr="006F3034">
        <w:rPr>
          <w:b/>
        </w:rPr>
        <w:br/>
      </w:r>
      <w:r w:rsidR="000A375D">
        <w:t xml:space="preserve">dus </w:t>
      </w:r>
      <w:r>
        <w:t>aangenomen.</w:t>
      </w:r>
      <w:r w:rsidR="0081049D">
        <w:t xml:space="preserve"> </w:t>
      </w:r>
      <w:r w:rsidR="00FD70C5">
        <w:br/>
        <w:t>Er zijn verder geen vragen</w:t>
      </w:r>
      <w:r w:rsidR="00FA72BB">
        <w:t>.</w:t>
      </w:r>
    </w:p>
    <w:p w14:paraId="78C942B5" w14:textId="1391E998" w:rsidR="00834651" w:rsidRPr="006F3034" w:rsidRDefault="00E110B2" w:rsidP="0081049D">
      <w:pPr>
        <w:ind w:right="-198"/>
        <w:rPr>
          <w:b/>
        </w:rPr>
      </w:pPr>
      <w:r>
        <w:br/>
      </w:r>
    </w:p>
    <w:p w14:paraId="3D1C92D1" w14:textId="7E9EA979" w:rsidR="00815FD3" w:rsidRPr="004F4D75" w:rsidRDefault="00BD7FA6" w:rsidP="006340B0">
      <w:pPr>
        <w:ind w:right="-198"/>
      </w:pPr>
      <w:r>
        <w:rPr>
          <w:b/>
        </w:rPr>
        <w:t>10.</w:t>
      </w:r>
      <w:r w:rsidR="00682A17" w:rsidRPr="006340B0">
        <w:rPr>
          <w:b/>
        </w:rPr>
        <w:t>Bestuurs</w:t>
      </w:r>
      <w:r w:rsidR="006340B0">
        <w:rPr>
          <w:b/>
        </w:rPr>
        <w:t>samenstelling</w:t>
      </w:r>
    </w:p>
    <w:p w14:paraId="76740C23" w14:textId="315834AE" w:rsidR="006340B0" w:rsidRDefault="006340B0" w:rsidP="004F4D75">
      <w:pPr>
        <w:ind w:right="-198"/>
      </w:pPr>
      <w:r>
        <w:t xml:space="preserve">Er is voorgesteld dat Wiebe </w:t>
      </w:r>
      <w:r w:rsidRPr="006340B0">
        <w:rPr>
          <w:b/>
          <w:bCs/>
          <w:color w:val="EE0000"/>
        </w:rPr>
        <w:t>R</w:t>
      </w:r>
      <w:r>
        <w:t xml:space="preserve">iemersma (pff. …. eindelijk goed geschreven) als vertegenwoordiger van de Technische Commissie aan het bestuur wordt toegevoegd. De vergadering vindt dit akkoord en Wiebe neemt plaats achter de bestuurstafel. </w:t>
      </w:r>
    </w:p>
    <w:p w14:paraId="42673FF4" w14:textId="629B00B8" w:rsidR="00DF075F" w:rsidRDefault="004F4D75" w:rsidP="006340B0">
      <w:pPr>
        <w:ind w:right="-198"/>
      </w:pPr>
      <w:r>
        <w:br/>
      </w:r>
      <w:r w:rsidR="00BD7FA6">
        <w:rPr>
          <w:b/>
        </w:rPr>
        <w:t>11.</w:t>
      </w:r>
      <w:r w:rsidR="00682A17" w:rsidRPr="00DF075F">
        <w:rPr>
          <w:b/>
        </w:rPr>
        <w:t>Rondvraag.</w:t>
      </w:r>
      <w:r w:rsidR="00DF075F">
        <w:rPr>
          <w:b/>
        </w:rPr>
        <w:t xml:space="preserve"> </w:t>
      </w:r>
      <w:r w:rsidR="00DF075F">
        <w:rPr>
          <w:b/>
        </w:rPr>
        <w:br/>
      </w:r>
      <w:r w:rsidR="006340B0">
        <w:t>Er waren geen vragen</w:t>
      </w:r>
      <w:r w:rsidR="00B972A6">
        <w:t>.</w:t>
      </w:r>
    </w:p>
    <w:p w14:paraId="17847CBD" w14:textId="77777777" w:rsidR="006340B0" w:rsidRPr="00DF075F" w:rsidRDefault="006340B0" w:rsidP="006340B0">
      <w:pPr>
        <w:ind w:right="-198"/>
      </w:pPr>
    </w:p>
    <w:p w14:paraId="70F9012B" w14:textId="4CC5F7B1" w:rsidR="006B58D9" w:rsidRPr="006340B0" w:rsidRDefault="006B58D9" w:rsidP="006340B0">
      <w:pPr>
        <w:ind w:right="-198"/>
        <w:rPr>
          <w:b/>
        </w:rPr>
      </w:pPr>
      <w:r w:rsidRPr="006340B0">
        <w:rPr>
          <w:b/>
        </w:rPr>
        <w:t>Sluiting.</w:t>
      </w:r>
    </w:p>
    <w:p w14:paraId="1BAEB99F" w14:textId="662D1DDD" w:rsidR="006B58D9" w:rsidRDefault="00E4208A" w:rsidP="00F60439">
      <w:pPr>
        <w:ind w:right="-198"/>
      </w:pPr>
      <w:r>
        <w:t xml:space="preserve">Om </w:t>
      </w:r>
      <w:r w:rsidR="00B26C4A">
        <w:t>19.50</w:t>
      </w:r>
      <w:r>
        <w:t xml:space="preserve"> </w:t>
      </w:r>
      <w:r w:rsidR="006340B0">
        <w:t xml:space="preserve">uur </w:t>
      </w:r>
      <w:r>
        <w:t xml:space="preserve">sluit </w:t>
      </w:r>
      <w:r w:rsidR="00B078FE">
        <w:t>Marian</w:t>
      </w:r>
      <w:r w:rsidR="006B58D9">
        <w:t xml:space="preserve"> de vergadering nadat </w:t>
      </w:r>
      <w:r w:rsidR="00A422D0">
        <w:t>z</w:t>
      </w:r>
      <w:r w:rsidR="006B58D9">
        <w:t xml:space="preserve">ij </w:t>
      </w:r>
      <w:r w:rsidR="006340B0">
        <w:t>een gedicht (</w:t>
      </w:r>
      <w:r w:rsidR="006340B0" w:rsidRPr="00D712BD">
        <w:t>zie bijlage)</w:t>
      </w:r>
      <w:r w:rsidR="006340B0">
        <w:t xml:space="preserve"> heeft voorgelezen en ieder </w:t>
      </w:r>
      <w:r w:rsidR="006B58D9">
        <w:t>een prettig</w:t>
      </w:r>
      <w:r w:rsidR="00C33A75">
        <w:t xml:space="preserve"> </w:t>
      </w:r>
      <w:r w:rsidR="006B58D9">
        <w:t>bridge seizoen heeft gewenst.</w:t>
      </w:r>
    </w:p>
    <w:p w14:paraId="1913CAED" w14:textId="77777777" w:rsidR="006B58D9" w:rsidRDefault="006B58D9" w:rsidP="00F60439">
      <w:pPr>
        <w:ind w:right="-198"/>
      </w:pPr>
    </w:p>
    <w:p w14:paraId="28B87457" w14:textId="77777777" w:rsidR="006B58D9" w:rsidRPr="00DE1723" w:rsidRDefault="006B58D9" w:rsidP="00F60439">
      <w:pPr>
        <w:ind w:right="-198"/>
      </w:pPr>
    </w:p>
    <w:p w14:paraId="4753F889" w14:textId="77777777" w:rsidR="006B58D9" w:rsidRPr="00DE1723" w:rsidRDefault="006B58D9" w:rsidP="00F60439">
      <w:pPr>
        <w:ind w:right="-198"/>
      </w:pPr>
    </w:p>
    <w:p w14:paraId="7B726BD2" w14:textId="694DD045" w:rsidR="006B58D9" w:rsidRPr="00BA60D8" w:rsidRDefault="00DB6FCD" w:rsidP="00E5593C">
      <w:pPr>
        <w:ind w:right="-340"/>
      </w:pPr>
      <w:r>
        <w:t>P</w:t>
      </w:r>
      <w:r w:rsidR="006340B0">
        <w:t>eter van Brunschot</w:t>
      </w:r>
    </w:p>
    <w:p w14:paraId="6F9F3F23" w14:textId="6DB15C50" w:rsidR="006B58D9" w:rsidRDefault="00DB6FCD" w:rsidP="00F60439">
      <w:pPr>
        <w:ind w:right="-765"/>
      </w:pPr>
      <w:r>
        <w:t>Se</w:t>
      </w:r>
      <w:r w:rsidR="006B58D9">
        <w:t>cretaris</w:t>
      </w:r>
      <w:r>
        <w:t xml:space="preserve"> Bridge Ussen</w:t>
      </w:r>
    </w:p>
    <w:p w14:paraId="4B4618A0" w14:textId="1ACF00FC" w:rsidR="006B58D9" w:rsidRDefault="006B58D9" w:rsidP="00F60439">
      <w:pPr>
        <w:ind w:right="-765"/>
      </w:pPr>
    </w:p>
    <w:p w14:paraId="126584D0" w14:textId="5BA4DB0E" w:rsidR="00FB323D" w:rsidRDefault="00FB323D" w:rsidP="00F60439">
      <w:pPr>
        <w:ind w:right="-765"/>
      </w:pPr>
    </w:p>
    <w:sectPr w:rsidR="00FB323D" w:rsidSect="0009790E">
      <w:headerReference w:type="default" r:id="rId9"/>
      <w:footerReference w:type="default" r:id="rId10"/>
      <w:pgSz w:w="11907" w:h="16839"/>
      <w:pgMar w:top="1440" w:right="1800" w:bottom="1440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3637A" w14:textId="77777777" w:rsidR="00FA4067" w:rsidRDefault="00FA4067" w:rsidP="0009790E">
      <w:r>
        <w:separator/>
      </w:r>
    </w:p>
  </w:endnote>
  <w:endnote w:type="continuationSeparator" w:id="0">
    <w:p w14:paraId="280A49A5" w14:textId="77777777" w:rsidR="00FA4067" w:rsidRDefault="00FA4067" w:rsidP="00097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58EFD" w14:textId="77D654B6" w:rsidR="00CC4FF5" w:rsidRDefault="0009790E">
    <w:pPr>
      <w:pStyle w:val="Voettekst"/>
      <w:rPr>
        <w:rFonts w:ascii="Arial" w:hAnsi="Arial" w:cs="Arial"/>
        <w:sz w:val="16"/>
        <w:szCs w:val="16"/>
      </w:rPr>
    </w:pPr>
    <w:r w:rsidRPr="00F60439">
      <w:rPr>
        <w:rFonts w:ascii="Arial" w:hAnsi="Arial" w:cs="Arial"/>
        <w:sz w:val="16"/>
        <w:szCs w:val="16"/>
      </w:rPr>
      <w:t xml:space="preserve">Secretariaat Bridgeclub Ussen: Peter van </w:t>
    </w:r>
    <w:r w:rsidR="00CC4FF5">
      <w:rPr>
        <w:rFonts w:ascii="Arial" w:hAnsi="Arial" w:cs="Arial"/>
        <w:sz w:val="16"/>
        <w:szCs w:val="16"/>
      </w:rPr>
      <w:t xml:space="preserve">Brunschot, </w:t>
    </w:r>
    <w:r w:rsidRPr="00F60439">
      <w:rPr>
        <w:rFonts w:ascii="Arial" w:hAnsi="Arial" w:cs="Arial"/>
        <w:sz w:val="16"/>
        <w:szCs w:val="16"/>
      </w:rPr>
      <w:t xml:space="preserve">E-mail: </w:t>
    </w:r>
    <w:hyperlink r:id="rId1" w:history="1">
      <w:r w:rsidR="00CC4FF5" w:rsidRPr="009D6F77">
        <w:rPr>
          <w:rStyle w:val="Hyperlink"/>
          <w:rFonts w:ascii="Arial" w:hAnsi="Arial" w:cs="Arial"/>
          <w:sz w:val="16"/>
          <w:szCs w:val="16"/>
        </w:rPr>
        <w:t>pvanbrunschot53@gmail.com</w:t>
      </w:r>
    </w:hyperlink>
  </w:p>
  <w:p w14:paraId="547F8B00" w14:textId="62208FF1" w:rsidR="0009790E" w:rsidRPr="00F60439" w:rsidRDefault="0009790E">
    <w:pPr>
      <w:pStyle w:val="Voetteks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587CF" w14:textId="77777777" w:rsidR="00FA4067" w:rsidRDefault="00FA4067" w:rsidP="0009790E">
      <w:r>
        <w:separator/>
      </w:r>
    </w:p>
  </w:footnote>
  <w:footnote w:type="continuationSeparator" w:id="0">
    <w:p w14:paraId="5E7ACFAF" w14:textId="77777777" w:rsidR="00FA4067" w:rsidRDefault="00FA4067" w:rsidP="00097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C42D1" w14:textId="3F56E908" w:rsidR="0009790E" w:rsidRDefault="001F6400">
    <w:pPr>
      <w:pStyle w:val="Koptekst"/>
    </w:pPr>
    <w:r w:rsidRPr="001F6400">
      <w:rPr>
        <w:noProof/>
      </w:rPr>
      <w:drawing>
        <wp:anchor distT="0" distB="0" distL="114300" distR="114300" simplePos="0" relativeHeight="251659264" behindDoc="0" locked="0" layoutInCell="1" allowOverlap="1" wp14:anchorId="28E8FEC1" wp14:editId="1CA23CC7">
          <wp:simplePos x="0" y="0"/>
          <wp:positionH relativeFrom="margin">
            <wp:align>left</wp:align>
          </wp:positionH>
          <wp:positionV relativeFrom="paragraph">
            <wp:posOffset>-57150</wp:posOffset>
          </wp:positionV>
          <wp:extent cx="2423160" cy="514350"/>
          <wp:effectExtent l="0" t="0" r="0" b="0"/>
          <wp:wrapTopAndBottom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16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34C6"/>
    <w:multiLevelType w:val="hybridMultilevel"/>
    <w:tmpl w:val="B46619C8"/>
    <w:lvl w:ilvl="0" w:tplc="83FCF242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352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243F59"/>
    <w:multiLevelType w:val="hybridMultilevel"/>
    <w:tmpl w:val="183ADC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D46BC"/>
    <w:multiLevelType w:val="hybridMultilevel"/>
    <w:tmpl w:val="AAC6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D653F2"/>
    <w:multiLevelType w:val="hybridMultilevel"/>
    <w:tmpl w:val="42B8F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80638"/>
    <w:multiLevelType w:val="hybridMultilevel"/>
    <w:tmpl w:val="8FE0FFDE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1C7B48E8"/>
    <w:multiLevelType w:val="hybridMultilevel"/>
    <w:tmpl w:val="102E1F08"/>
    <w:lvl w:ilvl="0" w:tplc="9238EFE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1672D7"/>
    <w:multiLevelType w:val="hybridMultilevel"/>
    <w:tmpl w:val="066E079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1904BC"/>
    <w:multiLevelType w:val="hybridMultilevel"/>
    <w:tmpl w:val="34C4CCD8"/>
    <w:lvl w:ilvl="0" w:tplc="8D044988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1A21F9"/>
    <w:multiLevelType w:val="hybridMultilevel"/>
    <w:tmpl w:val="8AE05294"/>
    <w:lvl w:ilvl="0" w:tplc="83FCF242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E2E0A"/>
    <w:multiLevelType w:val="hybridMultilevel"/>
    <w:tmpl w:val="DA1E5A68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C324C5"/>
    <w:multiLevelType w:val="hybridMultilevel"/>
    <w:tmpl w:val="96B2C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E02AF6"/>
    <w:multiLevelType w:val="hybridMultilevel"/>
    <w:tmpl w:val="DAB61654"/>
    <w:lvl w:ilvl="0" w:tplc="8D044988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7042F7"/>
    <w:multiLevelType w:val="hybridMultilevel"/>
    <w:tmpl w:val="EBFA82E4"/>
    <w:lvl w:ilvl="0" w:tplc="BF34C876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07839E2"/>
    <w:multiLevelType w:val="hybridMultilevel"/>
    <w:tmpl w:val="ADC4D9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E97EB4"/>
    <w:multiLevelType w:val="hybridMultilevel"/>
    <w:tmpl w:val="1FD8FB3A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8376B6"/>
    <w:multiLevelType w:val="hybridMultilevel"/>
    <w:tmpl w:val="1E4A72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5438FE"/>
    <w:multiLevelType w:val="hybridMultilevel"/>
    <w:tmpl w:val="4B2680E6"/>
    <w:lvl w:ilvl="0" w:tplc="04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7" w15:restartNumberingAfterBreak="0">
    <w:nsid w:val="3E6C6E80"/>
    <w:multiLevelType w:val="hybridMultilevel"/>
    <w:tmpl w:val="2A1CC1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EDE13F9"/>
    <w:multiLevelType w:val="hybridMultilevel"/>
    <w:tmpl w:val="F8B49B1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C74F52"/>
    <w:multiLevelType w:val="hybridMultilevel"/>
    <w:tmpl w:val="A198BE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D1634C"/>
    <w:multiLevelType w:val="hybridMultilevel"/>
    <w:tmpl w:val="DFC669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812409"/>
    <w:multiLevelType w:val="hybridMultilevel"/>
    <w:tmpl w:val="2C926B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3E26867"/>
    <w:multiLevelType w:val="hybridMultilevel"/>
    <w:tmpl w:val="12048A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6703EE"/>
    <w:multiLevelType w:val="hybridMultilevel"/>
    <w:tmpl w:val="BE2E948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6E15B9"/>
    <w:multiLevelType w:val="hybridMultilevel"/>
    <w:tmpl w:val="AF586C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5" w15:restartNumberingAfterBreak="0">
    <w:nsid w:val="4A48026D"/>
    <w:multiLevelType w:val="hybridMultilevel"/>
    <w:tmpl w:val="E248A7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4D947EE"/>
    <w:multiLevelType w:val="hybridMultilevel"/>
    <w:tmpl w:val="6940527E"/>
    <w:lvl w:ilvl="0" w:tplc="EB689A24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710C03"/>
    <w:multiLevelType w:val="hybridMultilevel"/>
    <w:tmpl w:val="12CA447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82721F5"/>
    <w:multiLevelType w:val="hybridMultilevel"/>
    <w:tmpl w:val="6B064228"/>
    <w:lvl w:ilvl="0" w:tplc="432C79F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9CF2E1D"/>
    <w:multiLevelType w:val="hybridMultilevel"/>
    <w:tmpl w:val="669839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103618"/>
    <w:multiLevelType w:val="hybridMultilevel"/>
    <w:tmpl w:val="C90EC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036DB"/>
    <w:multiLevelType w:val="hybridMultilevel"/>
    <w:tmpl w:val="D52C96F0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D677F86"/>
    <w:multiLevelType w:val="hybridMultilevel"/>
    <w:tmpl w:val="2A3A457E"/>
    <w:lvl w:ilvl="0" w:tplc="B000A664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01E1CA6"/>
    <w:multiLevelType w:val="hybridMultilevel"/>
    <w:tmpl w:val="EF203056"/>
    <w:lvl w:ilvl="0" w:tplc="0409000F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620534DF"/>
    <w:multiLevelType w:val="hybridMultilevel"/>
    <w:tmpl w:val="240071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C0165C"/>
    <w:multiLevelType w:val="hybridMultilevel"/>
    <w:tmpl w:val="E084B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1C4C3C"/>
    <w:multiLevelType w:val="hybridMultilevel"/>
    <w:tmpl w:val="A91AB916"/>
    <w:lvl w:ilvl="0" w:tplc="EDDEE228">
      <w:start w:val="4"/>
      <w:numFmt w:val="bullet"/>
      <w:lvlText w:val="-"/>
      <w:lvlJc w:val="left"/>
      <w:pPr>
        <w:ind w:left="1080" w:hanging="360"/>
      </w:pPr>
      <w:rPr>
        <w:rFonts w:ascii="Verdana" w:eastAsia="Times New Roman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D732A3B"/>
    <w:multiLevelType w:val="hybridMultilevel"/>
    <w:tmpl w:val="5596CD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06134C"/>
    <w:multiLevelType w:val="hybridMultilevel"/>
    <w:tmpl w:val="19B6E0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6A0965"/>
    <w:multiLevelType w:val="hybridMultilevel"/>
    <w:tmpl w:val="8474B760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176823"/>
    <w:multiLevelType w:val="hybridMultilevel"/>
    <w:tmpl w:val="B4C6C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CE2189"/>
    <w:multiLevelType w:val="hybridMultilevel"/>
    <w:tmpl w:val="78EA44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462050"/>
    <w:multiLevelType w:val="hybridMultilevel"/>
    <w:tmpl w:val="8FA6540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6644B4"/>
    <w:multiLevelType w:val="hybridMultilevel"/>
    <w:tmpl w:val="99943E58"/>
    <w:lvl w:ilvl="0" w:tplc="EDDEE228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EDDEE228">
      <w:start w:val="4"/>
      <w:numFmt w:val="bullet"/>
      <w:lvlText w:val="-"/>
      <w:lvlJc w:val="left"/>
      <w:pPr>
        <w:ind w:left="1440" w:hanging="360"/>
      </w:pPr>
      <w:rPr>
        <w:rFonts w:ascii="Verdana" w:eastAsia="Times New Roman" w:hAnsi="Verdana" w:cs="Verdan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288403">
    <w:abstractNumId w:val="19"/>
  </w:num>
  <w:num w:numId="2" w16cid:durableId="812408377">
    <w:abstractNumId w:val="6"/>
  </w:num>
  <w:num w:numId="3" w16cid:durableId="743576359">
    <w:abstractNumId w:val="38"/>
  </w:num>
  <w:num w:numId="4" w16cid:durableId="526716032">
    <w:abstractNumId w:val="27"/>
  </w:num>
  <w:num w:numId="5" w16cid:durableId="1575044797">
    <w:abstractNumId w:val="30"/>
  </w:num>
  <w:num w:numId="6" w16cid:durableId="1670667899">
    <w:abstractNumId w:val="28"/>
  </w:num>
  <w:num w:numId="7" w16cid:durableId="1345980974">
    <w:abstractNumId w:val="15"/>
  </w:num>
  <w:num w:numId="8" w16cid:durableId="521869456">
    <w:abstractNumId w:val="4"/>
  </w:num>
  <w:num w:numId="9" w16cid:durableId="2104572778">
    <w:abstractNumId w:val="13"/>
  </w:num>
  <w:num w:numId="10" w16cid:durableId="552035778">
    <w:abstractNumId w:val="37"/>
  </w:num>
  <w:num w:numId="11" w16cid:durableId="387999067">
    <w:abstractNumId w:val="21"/>
  </w:num>
  <w:num w:numId="12" w16cid:durableId="982927015">
    <w:abstractNumId w:val="43"/>
  </w:num>
  <w:num w:numId="13" w16cid:durableId="1541943175">
    <w:abstractNumId w:val="16"/>
  </w:num>
  <w:num w:numId="14" w16cid:durableId="1621691548">
    <w:abstractNumId w:val="20"/>
  </w:num>
  <w:num w:numId="15" w16cid:durableId="1600408740">
    <w:abstractNumId w:val="17"/>
  </w:num>
  <w:num w:numId="16" w16cid:durableId="941301780">
    <w:abstractNumId w:val="36"/>
  </w:num>
  <w:num w:numId="17" w16cid:durableId="965164189">
    <w:abstractNumId w:val="10"/>
  </w:num>
  <w:num w:numId="18" w16cid:durableId="1991128943">
    <w:abstractNumId w:val="24"/>
  </w:num>
  <w:num w:numId="19" w16cid:durableId="1784032475">
    <w:abstractNumId w:val="32"/>
  </w:num>
  <w:num w:numId="20" w16cid:durableId="142746909">
    <w:abstractNumId w:val="26"/>
  </w:num>
  <w:num w:numId="21" w16cid:durableId="586887209">
    <w:abstractNumId w:val="35"/>
  </w:num>
  <w:num w:numId="22" w16cid:durableId="1439250343">
    <w:abstractNumId w:val="40"/>
  </w:num>
  <w:num w:numId="23" w16cid:durableId="1956135358">
    <w:abstractNumId w:val="12"/>
  </w:num>
  <w:num w:numId="24" w16cid:durableId="387193237">
    <w:abstractNumId w:val="9"/>
  </w:num>
  <w:num w:numId="25" w16cid:durableId="1230574587">
    <w:abstractNumId w:val="29"/>
  </w:num>
  <w:num w:numId="26" w16cid:durableId="2021539422">
    <w:abstractNumId w:val="33"/>
  </w:num>
  <w:num w:numId="27" w16cid:durableId="1334258314">
    <w:abstractNumId w:val="22"/>
  </w:num>
  <w:num w:numId="28" w16cid:durableId="1008757482">
    <w:abstractNumId w:val="31"/>
  </w:num>
  <w:num w:numId="29" w16cid:durableId="92939170">
    <w:abstractNumId w:val="25"/>
  </w:num>
  <w:num w:numId="30" w16cid:durableId="1374309627">
    <w:abstractNumId w:val="2"/>
  </w:num>
  <w:num w:numId="31" w16cid:durableId="1311441673">
    <w:abstractNumId w:val="14"/>
  </w:num>
  <w:num w:numId="32" w16cid:durableId="1438333518">
    <w:abstractNumId w:val="5"/>
  </w:num>
  <w:num w:numId="33" w16cid:durableId="1843739728">
    <w:abstractNumId w:val="18"/>
  </w:num>
  <w:num w:numId="34" w16cid:durableId="426536115">
    <w:abstractNumId w:val="42"/>
  </w:num>
  <w:num w:numId="35" w16cid:durableId="1297952670">
    <w:abstractNumId w:val="23"/>
  </w:num>
  <w:num w:numId="36" w16cid:durableId="1952740152">
    <w:abstractNumId w:val="3"/>
  </w:num>
  <w:num w:numId="37" w16cid:durableId="842625492">
    <w:abstractNumId w:val="1"/>
  </w:num>
  <w:num w:numId="38" w16cid:durableId="1779136280">
    <w:abstractNumId w:val="34"/>
  </w:num>
  <w:num w:numId="39" w16cid:durableId="570622037">
    <w:abstractNumId w:val="8"/>
  </w:num>
  <w:num w:numId="40" w16cid:durableId="1229456951">
    <w:abstractNumId w:val="0"/>
  </w:num>
  <w:num w:numId="41" w16cid:durableId="430473160">
    <w:abstractNumId w:val="41"/>
  </w:num>
  <w:num w:numId="42" w16cid:durableId="2087603606">
    <w:abstractNumId w:val="7"/>
  </w:num>
  <w:num w:numId="43" w16cid:durableId="2023361664">
    <w:abstractNumId w:val="11"/>
  </w:num>
  <w:num w:numId="44" w16cid:durableId="22179069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90E"/>
    <w:rsid w:val="0000272B"/>
    <w:rsid w:val="000118BB"/>
    <w:rsid w:val="000124A5"/>
    <w:rsid w:val="000132EB"/>
    <w:rsid w:val="000152A2"/>
    <w:rsid w:val="00017969"/>
    <w:rsid w:val="0002086B"/>
    <w:rsid w:val="0002252E"/>
    <w:rsid w:val="00030A0C"/>
    <w:rsid w:val="00032639"/>
    <w:rsid w:val="0003373A"/>
    <w:rsid w:val="00036CE1"/>
    <w:rsid w:val="00042CCA"/>
    <w:rsid w:val="00043888"/>
    <w:rsid w:val="00045508"/>
    <w:rsid w:val="000561DD"/>
    <w:rsid w:val="000600DD"/>
    <w:rsid w:val="00061119"/>
    <w:rsid w:val="00065488"/>
    <w:rsid w:val="00074DDC"/>
    <w:rsid w:val="00074E40"/>
    <w:rsid w:val="00077806"/>
    <w:rsid w:val="0008018C"/>
    <w:rsid w:val="00082756"/>
    <w:rsid w:val="00087415"/>
    <w:rsid w:val="000879BC"/>
    <w:rsid w:val="00096172"/>
    <w:rsid w:val="00097379"/>
    <w:rsid w:val="0009790E"/>
    <w:rsid w:val="000A243D"/>
    <w:rsid w:val="000A375D"/>
    <w:rsid w:val="000A434A"/>
    <w:rsid w:val="000A783D"/>
    <w:rsid w:val="000A7BD7"/>
    <w:rsid w:val="000B210F"/>
    <w:rsid w:val="000C22D4"/>
    <w:rsid w:val="000C31E0"/>
    <w:rsid w:val="000C5756"/>
    <w:rsid w:val="000C5D67"/>
    <w:rsid w:val="000D27AA"/>
    <w:rsid w:val="000D458A"/>
    <w:rsid w:val="000D4DA8"/>
    <w:rsid w:val="000D4FBB"/>
    <w:rsid w:val="000D7753"/>
    <w:rsid w:val="000D7A6A"/>
    <w:rsid w:val="000E0C52"/>
    <w:rsid w:val="000E5067"/>
    <w:rsid w:val="000E5897"/>
    <w:rsid w:val="000F033A"/>
    <w:rsid w:val="000F0689"/>
    <w:rsid w:val="000F6594"/>
    <w:rsid w:val="000F7AEF"/>
    <w:rsid w:val="001009CF"/>
    <w:rsid w:val="0010653E"/>
    <w:rsid w:val="00106E46"/>
    <w:rsid w:val="001212C0"/>
    <w:rsid w:val="00140C5D"/>
    <w:rsid w:val="0015399B"/>
    <w:rsid w:val="00154179"/>
    <w:rsid w:val="001605B4"/>
    <w:rsid w:val="0016142D"/>
    <w:rsid w:val="0016231E"/>
    <w:rsid w:val="001653C7"/>
    <w:rsid w:val="00165940"/>
    <w:rsid w:val="00166007"/>
    <w:rsid w:val="0016729E"/>
    <w:rsid w:val="00175584"/>
    <w:rsid w:val="001772D6"/>
    <w:rsid w:val="001846A6"/>
    <w:rsid w:val="00192BAF"/>
    <w:rsid w:val="00192E06"/>
    <w:rsid w:val="00197EEC"/>
    <w:rsid w:val="001A0B8B"/>
    <w:rsid w:val="001A761E"/>
    <w:rsid w:val="001A7E44"/>
    <w:rsid w:val="001B2B09"/>
    <w:rsid w:val="001B2C55"/>
    <w:rsid w:val="001B2D5F"/>
    <w:rsid w:val="001B4987"/>
    <w:rsid w:val="001B6C3C"/>
    <w:rsid w:val="001B6C65"/>
    <w:rsid w:val="001B6FA9"/>
    <w:rsid w:val="001B79C9"/>
    <w:rsid w:val="001C335E"/>
    <w:rsid w:val="001C4C08"/>
    <w:rsid w:val="001C59CB"/>
    <w:rsid w:val="001C7E78"/>
    <w:rsid w:val="001D1962"/>
    <w:rsid w:val="001D7458"/>
    <w:rsid w:val="001D78C0"/>
    <w:rsid w:val="001D78D8"/>
    <w:rsid w:val="001E1BAF"/>
    <w:rsid w:val="001E3917"/>
    <w:rsid w:val="001E3B5F"/>
    <w:rsid w:val="001E5C1B"/>
    <w:rsid w:val="001E5EA9"/>
    <w:rsid w:val="001F05C7"/>
    <w:rsid w:val="001F2C40"/>
    <w:rsid w:val="001F3F54"/>
    <w:rsid w:val="001F61FD"/>
    <w:rsid w:val="001F6400"/>
    <w:rsid w:val="001F6822"/>
    <w:rsid w:val="001F7957"/>
    <w:rsid w:val="00201C36"/>
    <w:rsid w:val="002102D3"/>
    <w:rsid w:val="00210652"/>
    <w:rsid w:val="00210EB2"/>
    <w:rsid w:val="0021686D"/>
    <w:rsid w:val="00221F21"/>
    <w:rsid w:val="00222AC4"/>
    <w:rsid w:val="00224A07"/>
    <w:rsid w:val="00227F31"/>
    <w:rsid w:val="00227F84"/>
    <w:rsid w:val="002304AF"/>
    <w:rsid w:val="002432B5"/>
    <w:rsid w:val="0024553A"/>
    <w:rsid w:val="002461C8"/>
    <w:rsid w:val="0025107A"/>
    <w:rsid w:val="00252954"/>
    <w:rsid w:val="00267E83"/>
    <w:rsid w:val="002744DB"/>
    <w:rsid w:val="0028269D"/>
    <w:rsid w:val="00294E87"/>
    <w:rsid w:val="00296EE9"/>
    <w:rsid w:val="0029781D"/>
    <w:rsid w:val="002A3DB7"/>
    <w:rsid w:val="002A4B07"/>
    <w:rsid w:val="002C6C5E"/>
    <w:rsid w:val="002C6E53"/>
    <w:rsid w:val="002C709A"/>
    <w:rsid w:val="002C7170"/>
    <w:rsid w:val="002D6930"/>
    <w:rsid w:val="002E09AA"/>
    <w:rsid w:val="002E0A12"/>
    <w:rsid w:val="002E0FC8"/>
    <w:rsid w:val="002E30F8"/>
    <w:rsid w:val="002E4947"/>
    <w:rsid w:val="002F2B68"/>
    <w:rsid w:val="002F50D3"/>
    <w:rsid w:val="002F62A6"/>
    <w:rsid w:val="00300AD1"/>
    <w:rsid w:val="003018E0"/>
    <w:rsid w:val="003030AF"/>
    <w:rsid w:val="00305BBB"/>
    <w:rsid w:val="00314A6C"/>
    <w:rsid w:val="00323387"/>
    <w:rsid w:val="003307AA"/>
    <w:rsid w:val="00334E91"/>
    <w:rsid w:val="00345BB0"/>
    <w:rsid w:val="00350D9A"/>
    <w:rsid w:val="0035102C"/>
    <w:rsid w:val="00351AEF"/>
    <w:rsid w:val="0035268B"/>
    <w:rsid w:val="0036322D"/>
    <w:rsid w:val="00363762"/>
    <w:rsid w:val="003671F7"/>
    <w:rsid w:val="00367A39"/>
    <w:rsid w:val="0037092C"/>
    <w:rsid w:val="00372C6A"/>
    <w:rsid w:val="0037360A"/>
    <w:rsid w:val="00374B21"/>
    <w:rsid w:val="003754DB"/>
    <w:rsid w:val="00377661"/>
    <w:rsid w:val="00377F3D"/>
    <w:rsid w:val="00384A03"/>
    <w:rsid w:val="00385727"/>
    <w:rsid w:val="00391B88"/>
    <w:rsid w:val="003A4796"/>
    <w:rsid w:val="003A4EF4"/>
    <w:rsid w:val="003A5683"/>
    <w:rsid w:val="003A7801"/>
    <w:rsid w:val="003A7AFF"/>
    <w:rsid w:val="003B0E50"/>
    <w:rsid w:val="003B2A91"/>
    <w:rsid w:val="003B4B23"/>
    <w:rsid w:val="003B5D04"/>
    <w:rsid w:val="003C00FE"/>
    <w:rsid w:val="003C1906"/>
    <w:rsid w:val="003C5EA4"/>
    <w:rsid w:val="003C7D0F"/>
    <w:rsid w:val="003D3F70"/>
    <w:rsid w:val="003D4606"/>
    <w:rsid w:val="003D6B85"/>
    <w:rsid w:val="003D6D64"/>
    <w:rsid w:val="003E4CA3"/>
    <w:rsid w:val="003E6432"/>
    <w:rsid w:val="003E674F"/>
    <w:rsid w:val="003F2ECB"/>
    <w:rsid w:val="003F7FF3"/>
    <w:rsid w:val="004074ED"/>
    <w:rsid w:val="004155BA"/>
    <w:rsid w:val="004214CF"/>
    <w:rsid w:val="004219E6"/>
    <w:rsid w:val="004254D5"/>
    <w:rsid w:val="00430ED6"/>
    <w:rsid w:val="00432F88"/>
    <w:rsid w:val="0043312D"/>
    <w:rsid w:val="0043477C"/>
    <w:rsid w:val="00442192"/>
    <w:rsid w:val="00446680"/>
    <w:rsid w:val="00446A01"/>
    <w:rsid w:val="00446CA1"/>
    <w:rsid w:val="00457CD8"/>
    <w:rsid w:val="004728C8"/>
    <w:rsid w:val="0048009F"/>
    <w:rsid w:val="004807D5"/>
    <w:rsid w:val="00484BFF"/>
    <w:rsid w:val="00490935"/>
    <w:rsid w:val="00493FD9"/>
    <w:rsid w:val="00494216"/>
    <w:rsid w:val="00494B26"/>
    <w:rsid w:val="00496918"/>
    <w:rsid w:val="004A06CA"/>
    <w:rsid w:val="004A4273"/>
    <w:rsid w:val="004A435E"/>
    <w:rsid w:val="004A52AA"/>
    <w:rsid w:val="004B36E3"/>
    <w:rsid w:val="004B4AEF"/>
    <w:rsid w:val="004B61C9"/>
    <w:rsid w:val="004C124E"/>
    <w:rsid w:val="004C2D32"/>
    <w:rsid w:val="004C410D"/>
    <w:rsid w:val="004C5101"/>
    <w:rsid w:val="004C654F"/>
    <w:rsid w:val="004D50D9"/>
    <w:rsid w:val="004E77F7"/>
    <w:rsid w:val="004F1958"/>
    <w:rsid w:val="004F1BE2"/>
    <w:rsid w:val="004F24C7"/>
    <w:rsid w:val="004F43E8"/>
    <w:rsid w:val="004F4461"/>
    <w:rsid w:val="004F4D75"/>
    <w:rsid w:val="004F4FD0"/>
    <w:rsid w:val="004F593A"/>
    <w:rsid w:val="004F64BF"/>
    <w:rsid w:val="004F7CE0"/>
    <w:rsid w:val="00500EC2"/>
    <w:rsid w:val="00503A88"/>
    <w:rsid w:val="005044C3"/>
    <w:rsid w:val="005071B6"/>
    <w:rsid w:val="0050727C"/>
    <w:rsid w:val="005079E9"/>
    <w:rsid w:val="00507AF4"/>
    <w:rsid w:val="00514F4B"/>
    <w:rsid w:val="00525EF9"/>
    <w:rsid w:val="005354A8"/>
    <w:rsid w:val="00535902"/>
    <w:rsid w:val="0054124A"/>
    <w:rsid w:val="00542E38"/>
    <w:rsid w:val="005500C8"/>
    <w:rsid w:val="00551C1B"/>
    <w:rsid w:val="0055383E"/>
    <w:rsid w:val="00553F8C"/>
    <w:rsid w:val="005550B4"/>
    <w:rsid w:val="00561CF9"/>
    <w:rsid w:val="00564150"/>
    <w:rsid w:val="0056553B"/>
    <w:rsid w:val="00565759"/>
    <w:rsid w:val="00565F06"/>
    <w:rsid w:val="005757AB"/>
    <w:rsid w:val="00576431"/>
    <w:rsid w:val="00577129"/>
    <w:rsid w:val="005818EF"/>
    <w:rsid w:val="005862E0"/>
    <w:rsid w:val="005903DE"/>
    <w:rsid w:val="005A1608"/>
    <w:rsid w:val="005B47FC"/>
    <w:rsid w:val="005B4A4D"/>
    <w:rsid w:val="005B6EF2"/>
    <w:rsid w:val="005B702B"/>
    <w:rsid w:val="005B7626"/>
    <w:rsid w:val="005B76C6"/>
    <w:rsid w:val="005C12D7"/>
    <w:rsid w:val="005C2E85"/>
    <w:rsid w:val="005D4716"/>
    <w:rsid w:val="005D5ED0"/>
    <w:rsid w:val="005E1BFB"/>
    <w:rsid w:val="005E272D"/>
    <w:rsid w:val="005E5F85"/>
    <w:rsid w:val="005E658F"/>
    <w:rsid w:val="005E75EE"/>
    <w:rsid w:val="005F3C43"/>
    <w:rsid w:val="005F448C"/>
    <w:rsid w:val="005F7FEB"/>
    <w:rsid w:val="0060265B"/>
    <w:rsid w:val="00604DA2"/>
    <w:rsid w:val="00611032"/>
    <w:rsid w:val="00611A94"/>
    <w:rsid w:val="00615777"/>
    <w:rsid w:val="00617443"/>
    <w:rsid w:val="006224AA"/>
    <w:rsid w:val="006240E3"/>
    <w:rsid w:val="006245F7"/>
    <w:rsid w:val="00624ED3"/>
    <w:rsid w:val="00627154"/>
    <w:rsid w:val="006322B6"/>
    <w:rsid w:val="00632F0C"/>
    <w:rsid w:val="00633DE9"/>
    <w:rsid w:val="006340B0"/>
    <w:rsid w:val="0063633E"/>
    <w:rsid w:val="0063796B"/>
    <w:rsid w:val="00640AE3"/>
    <w:rsid w:val="00642FDB"/>
    <w:rsid w:val="00661652"/>
    <w:rsid w:val="00662338"/>
    <w:rsid w:val="0067325D"/>
    <w:rsid w:val="00682A17"/>
    <w:rsid w:val="00682B40"/>
    <w:rsid w:val="00682B5F"/>
    <w:rsid w:val="00691FF1"/>
    <w:rsid w:val="0069287B"/>
    <w:rsid w:val="00695B8C"/>
    <w:rsid w:val="0069778D"/>
    <w:rsid w:val="006A0A9F"/>
    <w:rsid w:val="006A2B56"/>
    <w:rsid w:val="006A3B80"/>
    <w:rsid w:val="006A4B32"/>
    <w:rsid w:val="006A76F9"/>
    <w:rsid w:val="006B29EA"/>
    <w:rsid w:val="006B314C"/>
    <w:rsid w:val="006B3CD3"/>
    <w:rsid w:val="006B3F32"/>
    <w:rsid w:val="006B5421"/>
    <w:rsid w:val="006B58D9"/>
    <w:rsid w:val="006C16BD"/>
    <w:rsid w:val="006C3ED1"/>
    <w:rsid w:val="006C5207"/>
    <w:rsid w:val="006C67D7"/>
    <w:rsid w:val="006D3314"/>
    <w:rsid w:val="006D441D"/>
    <w:rsid w:val="006D6262"/>
    <w:rsid w:val="006E1222"/>
    <w:rsid w:val="006E1CB3"/>
    <w:rsid w:val="006E6AD3"/>
    <w:rsid w:val="006F09D8"/>
    <w:rsid w:val="006F0AF3"/>
    <w:rsid w:val="006F1DD2"/>
    <w:rsid w:val="006F25CD"/>
    <w:rsid w:val="006F3034"/>
    <w:rsid w:val="006F76A1"/>
    <w:rsid w:val="00703F3D"/>
    <w:rsid w:val="00704F95"/>
    <w:rsid w:val="00712AD0"/>
    <w:rsid w:val="00714E06"/>
    <w:rsid w:val="007213D9"/>
    <w:rsid w:val="007234BB"/>
    <w:rsid w:val="00725D27"/>
    <w:rsid w:val="00730FE5"/>
    <w:rsid w:val="007314E9"/>
    <w:rsid w:val="0073226E"/>
    <w:rsid w:val="0073302A"/>
    <w:rsid w:val="007337D0"/>
    <w:rsid w:val="00736909"/>
    <w:rsid w:val="00741B44"/>
    <w:rsid w:val="00742449"/>
    <w:rsid w:val="0074517A"/>
    <w:rsid w:val="00746E05"/>
    <w:rsid w:val="00760445"/>
    <w:rsid w:val="0076278B"/>
    <w:rsid w:val="00765F12"/>
    <w:rsid w:val="00765FA6"/>
    <w:rsid w:val="0076657F"/>
    <w:rsid w:val="00770461"/>
    <w:rsid w:val="00773556"/>
    <w:rsid w:val="007739AC"/>
    <w:rsid w:val="00777355"/>
    <w:rsid w:val="00781931"/>
    <w:rsid w:val="0078236E"/>
    <w:rsid w:val="007831FF"/>
    <w:rsid w:val="00784CC0"/>
    <w:rsid w:val="007863CA"/>
    <w:rsid w:val="00786D5B"/>
    <w:rsid w:val="0079057B"/>
    <w:rsid w:val="00797DD5"/>
    <w:rsid w:val="007A0B0F"/>
    <w:rsid w:val="007A2E53"/>
    <w:rsid w:val="007A3203"/>
    <w:rsid w:val="007A466B"/>
    <w:rsid w:val="007A731F"/>
    <w:rsid w:val="007A7B92"/>
    <w:rsid w:val="007B131D"/>
    <w:rsid w:val="007B45B3"/>
    <w:rsid w:val="007B4E98"/>
    <w:rsid w:val="007B6347"/>
    <w:rsid w:val="007B6461"/>
    <w:rsid w:val="007C0304"/>
    <w:rsid w:val="007C03D2"/>
    <w:rsid w:val="007C1F7B"/>
    <w:rsid w:val="007C2D2E"/>
    <w:rsid w:val="007C40CD"/>
    <w:rsid w:val="007C7C9F"/>
    <w:rsid w:val="007D26F8"/>
    <w:rsid w:val="007D2921"/>
    <w:rsid w:val="007D7CB4"/>
    <w:rsid w:val="007E035F"/>
    <w:rsid w:val="007E6427"/>
    <w:rsid w:val="007F7F2C"/>
    <w:rsid w:val="00802AA0"/>
    <w:rsid w:val="0081049D"/>
    <w:rsid w:val="0081507A"/>
    <w:rsid w:val="00815FD3"/>
    <w:rsid w:val="00823740"/>
    <w:rsid w:val="008264E1"/>
    <w:rsid w:val="00831A1D"/>
    <w:rsid w:val="00831B3B"/>
    <w:rsid w:val="008339B9"/>
    <w:rsid w:val="00833DEC"/>
    <w:rsid w:val="00834651"/>
    <w:rsid w:val="00834A9E"/>
    <w:rsid w:val="0084333C"/>
    <w:rsid w:val="00846C7F"/>
    <w:rsid w:val="00850661"/>
    <w:rsid w:val="0085148D"/>
    <w:rsid w:val="00856ECE"/>
    <w:rsid w:val="00861E10"/>
    <w:rsid w:val="00863FA4"/>
    <w:rsid w:val="00870BEB"/>
    <w:rsid w:val="00877F39"/>
    <w:rsid w:val="00880C21"/>
    <w:rsid w:val="00886576"/>
    <w:rsid w:val="00891B99"/>
    <w:rsid w:val="008939C9"/>
    <w:rsid w:val="008A1F7C"/>
    <w:rsid w:val="008A5C1B"/>
    <w:rsid w:val="008A6A41"/>
    <w:rsid w:val="008B01AB"/>
    <w:rsid w:val="008B096C"/>
    <w:rsid w:val="008B19D8"/>
    <w:rsid w:val="008B4113"/>
    <w:rsid w:val="008B503D"/>
    <w:rsid w:val="008C3294"/>
    <w:rsid w:val="008C398D"/>
    <w:rsid w:val="008C6699"/>
    <w:rsid w:val="008C6E01"/>
    <w:rsid w:val="008C7DAC"/>
    <w:rsid w:val="008D4919"/>
    <w:rsid w:val="008D7825"/>
    <w:rsid w:val="008E2716"/>
    <w:rsid w:val="008E41A3"/>
    <w:rsid w:val="008E7040"/>
    <w:rsid w:val="008F6B06"/>
    <w:rsid w:val="009005C5"/>
    <w:rsid w:val="00901E4D"/>
    <w:rsid w:val="00902220"/>
    <w:rsid w:val="00902BAF"/>
    <w:rsid w:val="00903486"/>
    <w:rsid w:val="00904A85"/>
    <w:rsid w:val="009177AD"/>
    <w:rsid w:val="00921B52"/>
    <w:rsid w:val="009229FD"/>
    <w:rsid w:val="009251D2"/>
    <w:rsid w:val="009312E5"/>
    <w:rsid w:val="0093220C"/>
    <w:rsid w:val="0093257E"/>
    <w:rsid w:val="00940F90"/>
    <w:rsid w:val="0094212A"/>
    <w:rsid w:val="009450C8"/>
    <w:rsid w:val="009466F8"/>
    <w:rsid w:val="00946F56"/>
    <w:rsid w:val="00950AB5"/>
    <w:rsid w:val="00953A09"/>
    <w:rsid w:val="009552FF"/>
    <w:rsid w:val="00963027"/>
    <w:rsid w:val="00964C2C"/>
    <w:rsid w:val="00965EFB"/>
    <w:rsid w:val="009677DC"/>
    <w:rsid w:val="00967CBA"/>
    <w:rsid w:val="00971978"/>
    <w:rsid w:val="00974E4C"/>
    <w:rsid w:val="00975137"/>
    <w:rsid w:val="00975DA3"/>
    <w:rsid w:val="009828CD"/>
    <w:rsid w:val="00982C49"/>
    <w:rsid w:val="00983039"/>
    <w:rsid w:val="00983BF8"/>
    <w:rsid w:val="009858AA"/>
    <w:rsid w:val="009927C7"/>
    <w:rsid w:val="00996570"/>
    <w:rsid w:val="009A19C1"/>
    <w:rsid w:val="009A617E"/>
    <w:rsid w:val="009B0772"/>
    <w:rsid w:val="009B1F23"/>
    <w:rsid w:val="009B66F4"/>
    <w:rsid w:val="009C6F04"/>
    <w:rsid w:val="009D1DFB"/>
    <w:rsid w:val="009D36F1"/>
    <w:rsid w:val="009D4EC1"/>
    <w:rsid w:val="009D7943"/>
    <w:rsid w:val="009E1A45"/>
    <w:rsid w:val="009E2D9E"/>
    <w:rsid w:val="009E4A26"/>
    <w:rsid w:val="009E50A8"/>
    <w:rsid w:val="009E6337"/>
    <w:rsid w:val="009E7FB6"/>
    <w:rsid w:val="009F2FCA"/>
    <w:rsid w:val="009F4213"/>
    <w:rsid w:val="009F42B0"/>
    <w:rsid w:val="00A0168E"/>
    <w:rsid w:val="00A0229D"/>
    <w:rsid w:val="00A02301"/>
    <w:rsid w:val="00A11C23"/>
    <w:rsid w:val="00A203D0"/>
    <w:rsid w:val="00A20AEE"/>
    <w:rsid w:val="00A24E75"/>
    <w:rsid w:val="00A2620C"/>
    <w:rsid w:val="00A266DD"/>
    <w:rsid w:val="00A2693F"/>
    <w:rsid w:val="00A269D1"/>
    <w:rsid w:val="00A26E34"/>
    <w:rsid w:val="00A27239"/>
    <w:rsid w:val="00A322D8"/>
    <w:rsid w:val="00A33B2D"/>
    <w:rsid w:val="00A422D0"/>
    <w:rsid w:val="00A43B7D"/>
    <w:rsid w:val="00A4575E"/>
    <w:rsid w:val="00A5369B"/>
    <w:rsid w:val="00A54E9E"/>
    <w:rsid w:val="00A63872"/>
    <w:rsid w:val="00A64D9D"/>
    <w:rsid w:val="00A70C77"/>
    <w:rsid w:val="00A71B08"/>
    <w:rsid w:val="00A71D3B"/>
    <w:rsid w:val="00A80818"/>
    <w:rsid w:val="00A83FDA"/>
    <w:rsid w:val="00A86421"/>
    <w:rsid w:val="00A90204"/>
    <w:rsid w:val="00A90BBE"/>
    <w:rsid w:val="00A972D6"/>
    <w:rsid w:val="00AA47F2"/>
    <w:rsid w:val="00AA5DEB"/>
    <w:rsid w:val="00AA78DA"/>
    <w:rsid w:val="00AB2EE6"/>
    <w:rsid w:val="00AB4212"/>
    <w:rsid w:val="00AB5B50"/>
    <w:rsid w:val="00AB60C8"/>
    <w:rsid w:val="00AC1B74"/>
    <w:rsid w:val="00AC7769"/>
    <w:rsid w:val="00AE0E50"/>
    <w:rsid w:val="00AE116F"/>
    <w:rsid w:val="00AF3A9D"/>
    <w:rsid w:val="00B01F4B"/>
    <w:rsid w:val="00B02445"/>
    <w:rsid w:val="00B02796"/>
    <w:rsid w:val="00B078FE"/>
    <w:rsid w:val="00B11335"/>
    <w:rsid w:val="00B1491A"/>
    <w:rsid w:val="00B15D52"/>
    <w:rsid w:val="00B16DAC"/>
    <w:rsid w:val="00B171B2"/>
    <w:rsid w:val="00B21CCC"/>
    <w:rsid w:val="00B221B1"/>
    <w:rsid w:val="00B26C4A"/>
    <w:rsid w:val="00B3038B"/>
    <w:rsid w:val="00B370A3"/>
    <w:rsid w:val="00B426D5"/>
    <w:rsid w:val="00B42F22"/>
    <w:rsid w:val="00B43718"/>
    <w:rsid w:val="00B46E83"/>
    <w:rsid w:val="00B52A57"/>
    <w:rsid w:val="00B53A1F"/>
    <w:rsid w:val="00B60BB7"/>
    <w:rsid w:val="00B718D3"/>
    <w:rsid w:val="00B7371B"/>
    <w:rsid w:val="00B838E3"/>
    <w:rsid w:val="00B8529A"/>
    <w:rsid w:val="00B859F1"/>
    <w:rsid w:val="00B866E8"/>
    <w:rsid w:val="00B91723"/>
    <w:rsid w:val="00B93CB6"/>
    <w:rsid w:val="00B95A51"/>
    <w:rsid w:val="00B96CC4"/>
    <w:rsid w:val="00B972A6"/>
    <w:rsid w:val="00BA3421"/>
    <w:rsid w:val="00BA384B"/>
    <w:rsid w:val="00BA531E"/>
    <w:rsid w:val="00BA60D8"/>
    <w:rsid w:val="00BB28A8"/>
    <w:rsid w:val="00BB5D29"/>
    <w:rsid w:val="00BB765D"/>
    <w:rsid w:val="00BC3297"/>
    <w:rsid w:val="00BC3655"/>
    <w:rsid w:val="00BC413C"/>
    <w:rsid w:val="00BC4616"/>
    <w:rsid w:val="00BC67F5"/>
    <w:rsid w:val="00BD4FAD"/>
    <w:rsid w:val="00BD5979"/>
    <w:rsid w:val="00BD7FA6"/>
    <w:rsid w:val="00BE0F4F"/>
    <w:rsid w:val="00BE269F"/>
    <w:rsid w:val="00BE31F3"/>
    <w:rsid w:val="00BE55F8"/>
    <w:rsid w:val="00BE6162"/>
    <w:rsid w:val="00BE65DD"/>
    <w:rsid w:val="00BE7B28"/>
    <w:rsid w:val="00BE7D9B"/>
    <w:rsid w:val="00BF0C89"/>
    <w:rsid w:val="00BF161D"/>
    <w:rsid w:val="00BF2B87"/>
    <w:rsid w:val="00BF5C6B"/>
    <w:rsid w:val="00BF60CC"/>
    <w:rsid w:val="00BF7747"/>
    <w:rsid w:val="00C02EE9"/>
    <w:rsid w:val="00C07EF0"/>
    <w:rsid w:val="00C10EAF"/>
    <w:rsid w:val="00C12F97"/>
    <w:rsid w:val="00C16A47"/>
    <w:rsid w:val="00C2036F"/>
    <w:rsid w:val="00C20F16"/>
    <w:rsid w:val="00C232A0"/>
    <w:rsid w:val="00C27F73"/>
    <w:rsid w:val="00C31F98"/>
    <w:rsid w:val="00C33A75"/>
    <w:rsid w:val="00C36D92"/>
    <w:rsid w:val="00C456BD"/>
    <w:rsid w:val="00C47757"/>
    <w:rsid w:val="00C54D80"/>
    <w:rsid w:val="00C56358"/>
    <w:rsid w:val="00C611A0"/>
    <w:rsid w:val="00C70687"/>
    <w:rsid w:val="00C7378D"/>
    <w:rsid w:val="00C75DD3"/>
    <w:rsid w:val="00C812A1"/>
    <w:rsid w:val="00C87880"/>
    <w:rsid w:val="00C905A3"/>
    <w:rsid w:val="00C94B83"/>
    <w:rsid w:val="00C94D21"/>
    <w:rsid w:val="00C97E16"/>
    <w:rsid w:val="00CA317E"/>
    <w:rsid w:val="00CA4F9A"/>
    <w:rsid w:val="00CA6093"/>
    <w:rsid w:val="00CA60D3"/>
    <w:rsid w:val="00CA6755"/>
    <w:rsid w:val="00CA67BE"/>
    <w:rsid w:val="00CB681C"/>
    <w:rsid w:val="00CC058F"/>
    <w:rsid w:val="00CC366A"/>
    <w:rsid w:val="00CC4FF5"/>
    <w:rsid w:val="00CC586E"/>
    <w:rsid w:val="00CC7AD1"/>
    <w:rsid w:val="00CD350F"/>
    <w:rsid w:val="00CD4C9E"/>
    <w:rsid w:val="00CE0C77"/>
    <w:rsid w:val="00CE5166"/>
    <w:rsid w:val="00CE718C"/>
    <w:rsid w:val="00CF6041"/>
    <w:rsid w:val="00D00FBE"/>
    <w:rsid w:val="00D0153E"/>
    <w:rsid w:val="00D044A4"/>
    <w:rsid w:val="00D04787"/>
    <w:rsid w:val="00D048B8"/>
    <w:rsid w:val="00D05BDE"/>
    <w:rsid w:val="00D06FAE"/>
    <w:rsid w:val="00D12423"/>
    <w:rsid w:val="00D12A35"/>
    <w:rsid w:val="00D14677"/>
    <w:rsid w:val="00D17A98"/>
    <w:rsid w:val="00D20955"/>
    <w:rsid w:val="00D24518"/>
    <w:rsid w:val="00D2721E"/>
    <w:rsid w:val="00D338BD"/>
    <w:rsid w:val="00D42E27"/>
    <w:rsid w:val="00D43FA4"/>
    <w:rsid w:val="00D4538C"/>
    <w:rsid w:val="00D4758A"/>
    <w:rsid w:val="00D47D5C"/>
    <w:rsid w:val="00D55C47"/>
    <w:rsid w:val="00D60607"/>
    <w:rsid w:val="00D712BD"/>
    <w:rsid w:val="00D732C1"/>
    <w:rsid w:val="00D739EE"/>
    <w:rsid w:val="00D750D5"/>
    <w:rsid w:val="00D774B8"/>
    <w:rsid w:val="00D81548"/>
    <w:rsid w:val="00D82B6E"/>
    <w:rsid w:val="00D831A2"/>
    <w:rsid w:val="00D841E9"/>
    <w:rsid w:val="00D90E30"/>
    <w:rsid w:val="00D9372F"/>
    <w:rsid w:val="00D961BC"/>
    <w:rsid w:val="00DA3A61"/>
    <w:rsid w:val="00DA46C9"/>
    <w:rsid w:val="00DA6C70"/>
    <w:rsid w:val="00DB6FCD"/>
    <w:rsid w:val="00DC0C17"/>
    <w:rsid w:val="00DC13D6"/>
    <w:rsid w:val="00DC1694"/>
    <w:rsid w:val="00DC16F3"/>
    <w:rsid w:val="00DC4518"/>
    <w:rsid w:val="00DC48B1"/>
    <w:rsid w:val="00DC77AB"/>
    <w:rsid w:val="00DD16B4"/>
    <w:rsid w:val="00DD44CA"/>
    <w:rsid w:val="00DD44EC"/>
    <w:rsid w:val="00DD49AC"/>
    <w:rsid w:val="00DD4EBD"/>
    <w:rsid w:val="00DD513B"/>
    <w:rsid w:val="00DE0E23"/>
    <w:rsid w:val="00DE10B1"/>
    <w:rsid w:val="00DE1723"/>
    <w:rsid w:val="00DE4945"/>
    <w:rsid w:val="00DE4FFA"/>
    <w:rsid w:val="00DF075F"/>
    <w:rsid w:val="00DF277D"/>
    <w:rsid w:val="00DF3C4E"/>
    <w:rsid w:val="00DF6A11"/>
    <w:rsid w:val="00DF6CC4"/>
    <w:rsid w:val="00DF6CCE"/>
    <w:rsid w:val="00E00BD8"/>
    <w:rsid w:val="00E00CF1"/>
    <w:rsid w:val="00E040C4"/>
    <w:rsid w:val="00E06D69"/>
    <w:rsid w:val="00E110B2"/>
    <w:rsid w:val="00E1179F"/>
    <w:rsid w:val="00E1264C"/>
    <w:rsid w:val="00E14314"/>
    <w:rsid w:val="00E14465"/>
    <w:rsid w:val="00E16212"/>
    <w:rsid w:val="00E32952"/>
    <w:rsid w:val="00E337D2"/>
    <w:rsid w:val="00E37F6A"/>
    <w:rsid w:val="00E40E0A"/>
    <w:rsid w:val="00E40F38"/>
    <w:rsid w:val="00E4208A"/>
    <w:rsid w:val="00E42DC2"/>
    <w:rsid w:val="00E43AFD"/>
    <w:rsid w:val="00E454AA"/>
    <w:rsid w:val="00E51354"/>
    <w:rsid w:val="00E536CC"/>
    <w:rsid w:val="00E5395D"/>
    <w:rsid w:val="00E550C0"/>
    <w:rsid w:val="00E5593C"/>
    <w:rsid w:val="00E60020"/>
    <w:rsid w:val="00E605A9"/>
    <w:rsid w:val="00E6090C"/>
    <w:rsid w:val="00E6489E"/>
    <w:rsid w:val="00E65E11"/>
    <w:rsid w:val="00E66F10"/>
    <w:rsid w:val="00E67872"/>
    <w:rsid w:val="00E67D13"/>
    <w:rsid w:val="00E70D75"/>
    <w:rsid w:val="00E764D4"/>
    <w:rsid w:val="00E863E5"/>
    <w:rsid w:val="00E91958"/>
    <w:rsid w:val="00E94265"/>
    <w:rsid w:val="00E958F5"/>
    <w:rsid w:val="00EA339C"/>
    <w:rsid w:val="00EA34A7"/>
    <w:rsid w:val="00EA4099"/>
    <w:rsid w:val="00EA62C0"/>
    <w:rsid w:val="00EA7660"/>
    <w:rsid w:val="00EB0EAB"/>
    <w:rsid w:val="00EB54C8"/>
    <w:rsid w:val="00EB59C4"/>
    <w:rsid w:val="00EB7BA6"/>
    <w:rsid w:val="00EC05C7"/>
    <w:rsid w:val="00EC158F"/>
    <w:rsid w:val="00ED1484"/>
    <w:rsid w:val="00ED2DEB"/>
    <w:rsid w:val="00ED41C3"/>
    <w:rsid w:val="00ED4534"/>
    <w:rsid w:val="00ED4555"/>
    <w:rsid w:val="00ED4687"/>
    <w:rsid w:val="00ED6F92"/>
    <w:rsid w:val="00EE47B8"/>
    <w:rsid w:val="00EE52CF"/>
    <w:rsid w:val="00EF3608"/>
    <w:rsid w:val="00EF49FC"/>
    <w:rsid w:val="00EF7E8B"/>
    <w:rsid w:val="00F02FDE"/>
    <w:rsid w:val="00F0584C"/>
    <w:rsid w:val="00F11093"/>
    <w:rsid w:val="00F11927"/>
    <w:rsid w:val="00F11E29"/>
    <w:rsid w:val="00F12A0F"/>
    <w:rsid w:val="00F12D23"/>
    <w:rsid w:val="00F132E3"/>
    <w:rsid w:val="00F14429"/>
    <w:rsid w:val="00F209F9"/>
    <w:rsid w:val="00F21C8B"/>
    <w:rsid w:val="00F23554"/>
    <w:rsid w:val="00F2399B"/>
    <w:rsid w:val="00F266A2"/>
    <w:rsid w:val="00F26B77"/>
    <w:rsid w:val="00F30167"/>
    <w:rsid w:val="00F32EE1"/>
    <w:rsid w:val="00F4057D"/>
    <w:rsid w:val="00F40D4B"/>
    <w:rsid w:val="00F419D7"/>
    <w:rsid w:val="00F43935"/>
    <w:rsid w:val="00F45287"/>
    <w:rsid w:val="00F507F5"/>
    <w:rsid w:val="00F536F2"/>
    <w:rsid w:val="00F55CDC"/>
    <w:rsid w:val="00F55EFD"/>
    <w:rsid w:val="00F60439"/>
    <w:rsid w:val="00F623A0"/>
    <w:rsid w:val="00F662C2"/>
    <w:rsid w:val="00F73F3E"/>
    <w:rsid w:val="00F74CD6"/>
    <w:rsid w:val="00F81304"/>
    <w:rsid w:val="00F813DF"/>
    <w:rsid w:val="00F82936"/>
    <w:rsid w:val="00F82B87"/>
    <w:rsid w:val="00F83076"/>
    <w:rsid w:val="00F90494"/>
    <w:rsid w:val="00F96F6A"/>
    <w:rsid w:val="00FA089A"/>
    <w:rsid w:val="00FA1977"/>
    <w:rsid w:val="00FA1F90"/>
    <w:rsid w:val="00FA31CD"/>
    <w:rsid w:val="00FA4067"/>
    <w:rsid w:val="00FA72BB"/>
    <w:rsid w:val="00FB323D"/>
    <w:rsid w:val="00FB6E12"/>
    <w:rsid w:val="00FB7303"/>
    <w:rsid w:val="00FC386C"/>
    <w:rsid w:val="00FC66ED"/>
    <w:rsid w:val="00FD50F4"/>
    <w:rsid w:val="00FD5A74"/>
    <w:rsid w:val="00FD70C5"/>
    <w:rsid w:val="00FE3DCB"/>
    <w:rsid w:val="00FF0BB0"/>
    <w:rsid w:val="00FF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35D9B8"/>
  <w15:docId w15:val="{FFCB5F91-22A6-444F-91EA-478ABEE98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76431"/>
    <w:pPr>
      <w:tabs>
        <w:tab w:val="left" w:pos="1627"/>
      </w:tabs>
    </w:pPr>
    <w:rPr>
      <w:rFonts w:ascii="Verdana" w:hAnsi="Verdana" w:cs="Verdana"/>
      <w:lang w:val="nl-NL" w:eastAsia="nl-NL"/>
    </w:rPr>
  </w:style>
  <w:style w:type="paragraph" w:styleId="Kop1">
    <w:name w:val="heading 1"/>
    <w:basedOn w:val="Standaard"/>
    <w:next w:val="Standaard"/>
    <w:qFormat/>
    <w:rsid w:val="00576431"/>
    <w:pPr>
      <w:keepNext/>
      <w:tabs>
        <w:tab w:val="left" w:pos="864"/>
      </w:tabs>
      <w:outlineLvl w:val="0"/>
    </w:pPr>
    <w:rPr>
      <w:rFonts w:cs="Times New Roman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ine">
    <w:name w:val="Line"/>
    <w:basedOn w:val="Standaard"/>
    <w:rsid w:val="00576431"/>
    <w:pPr>
      <w:pBdr>
        <w:bottom w:val="single" w:sz="4" w:space="1" w:color="auto"/>
      </w:pBdr>
    </w:pPr>
    <w:rPr>
      <w:lang w:bidi="nl-NL"/>
    </w:rPr>
  </w:style>
  <w:style w:type="character" w:customStyle="1" w:styleId="Italic">
    <w:name w:val="Italic"/>
    <w:basedOn w:val="Standaardalinea-lettertype"/>
    <w:rsid w:val="00576431"/>
    <w:rPr>
      <w:i/>
      <w:iCs/>
      <w:lang w:val="nl-NL" w:eastAsia="nl-NL" w:bidi="nl-NL"/>
    </w:rPr>
  </w:style>
  <w:style w:type="paragraph" w:styleId="Koptekst">
    <w:name w:val="header"/>
    <w:basedOn w:val="Standaard"/>
    <w:link w:val="KoptekstChar"/>
    <w:rsid w:val="0009790E"/>
    <w:pPr>
      <w:tabs>
        <w:tab w:val="clear" w:pos="162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09790E"/>
    <w:rPr>
      <w:rFonts w:ascii="Verdana" w:hAnsi="Verdana" w:cs="Verdana"/>
      <w:lang w:val="nl-NL" w:eastAsia="nl-NL"/>
    </w:rPr>
  </w:style>
  <w:style w:type="paragraph" w:styleId="Voettekst">
    <w:name w:val="footer"/>
    <w:basedOn w:val="Standaard"/>
    <w:link w:val="VoettekstChar"/>
    <w:uiPriority w:val="99"/>
    <w:rsid w:val="0009790E"/>
    <w:pPr>
      <w:tabs>
        <w:tab w:val="clear" w:pos="1627"/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9790E"/>
    <w:rPr>
      <w:rFonts w:ascii="Verdana" w:hAnsi="Verdana" w:cs="Verdana"/>
      <w:lang w:val="nl-NL" w:eastAsia="nl-NL"/>
    </w:rPr>
  </w:style>
  <w:style w:type="paragraph" w:styleId="Ballontekst">
    <w:name w:val="Balloon Text"/>
    <w:basedOn w:val="Standaard"/>
    <w:link w:val="BallontekstChar"/>
    <w:rsid w:val="0009790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9790E"/>
    <w:rPr>
      <w:rFonts w:ascii="Tahoma" w:hAnsi="Tahoma" w:cs="Tahoma"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982C49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9E4A26"/>
    <w:rPr>
      <w:i/>
      <w:iCs/>
    </w:rPr>
  </w:style>
  <w:style w:type="paragraph" w:customStyle="1" w:styleId="default">
    <w:name w:val="default"/>
    <w:basedOn w:val="Standaard"/>
    <w:rsid w:val="00525EF9"/>
    <w:pPr>
      <w:tabs>
        <w:tab w:val="clear" w:pos="1627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Normaalweb">
    <w:name w:val="Normal (Web)"/>
    <w:basedOn w:val="Standaard"/>
    <w:uiPriority w:val="99"/>
    <w:semiHidden/>
    <w:unhideWhenUsed/>
    <w:rsid w:val="00525EF9"/>
    <w:pPr>
      <w:tabs>
        <w:tab w:val="clear" w:pos="1627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Standaardalinea-lettertype"/>
    <w:unhideWhenUsed/>
    <w:rsid w:val="00CC4FF5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C4F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3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vanbrunschot53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er\AppData\Roaming\Microsoft\Templates\MS_InformalMeetingMinut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186D1640-4FCB-4EE6-8FE8-A8B0113476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C69755-34BE-4CCC-B47F-DD6C6D64C6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MS_InformalMeetingMinutes</Template>
  <TotalTime>28</TotalTime>
  <Pages>2</Pages>
  <Words>589</Words>
  <Characters>3217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[NAAM VAN ORGANISATIE/COMITÉ]</vt:lpstr>
    </vt:vector>
  </TitlesOfParts>
  <Company>Grizli777</Company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 van Brunschot</cp:lastModifiedBy>
  <cp:revision>6</cp:revision>
  <cp:lastPrinted>2015-08-16T09:52:00Z</cp:lastPrinted>
  <dcterms:created xsi:type="dcterms:W3CDTF">2025-09-05T09:06:00Z</dcterms:created>
  <dcterms:modified xsi:type="dcterms:W3CDTF">2026-08-18T17:30:00Z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TC010184141043</vt:lpwstr>
  </property>
</Properties>
</file>